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7C245" w14:textId="77777777" w:rsidR="00CC4909" w:rsidRDefault="00CC4909" w:rsidP="0053249B">
      <w:pPr>
        <w:spacing w:after="0" w:line="240" w:lineRule="auto"/>
        <w:rPr>
          <w:b/>
          <w:bCs/>
          <w:sz w:val="36"/>
          <w:szCs w:val="36"/>
        </w:rPr>
      </w:pPr>
    </w:p>
    <w:p w14:paraId="2E8E5E5F" w14:textId="7D00A45A" w:rsidR="00F97EC6" w:rsidRDefault="0053249B" w:rsidP="0053249B">
      <w:pPr>
        <w:spacing w:after="0" w:line="240" w:lineRule="auto"/>
        <w:rPr>
          <w:b/>
          <w:bCs/>
          <w:sz w:val="36"/>
          <w:szCs w:val="36"/>
        </w:rPr>
      </w:pPr>
      <w:r w:rsidRPr="0053249B">
        <w:rPr>
          <w:b/>
          <w:bCs/>
          <w:sz w:val="36"/>
          <w:szCs w:val="36"/>
        </w:rPr>
        <w:t>Gesuch</w:t>
      </w:r>
      <w:r w:rsidR="005641FE">
        <w:rPr>
          <w:b/>
          <w:bCs/>
          <w:sz w:val="36"/>
          <w:szCs w:val="36"/>
        </w:rPr>
        <w:t xml:space="preserve"> um finanziellen Beitrag</w:t>
      </w:r>
    </w:p>
    <w:p w14:paraId="56552CEC" w14:textId="77777777" w:rsidR="0053249B" w:rsidRDefault="0053249B" w:rsidP="0053249B">
      <w:pPr>
        <w:spacing w:after="0" w:line="240" w:lineRule="auto"/>
        <w:rPr>
          <w:b/>
          <w:bCs/>
          <w:sz w:val="36"/>
          <w:szCs w:val="36"/>
        </w:rPr>
      </w:pPr>
    </w:p>
    <w:p w14:paraId="51BB7B1B" w14:textId="43A167BB" w:rsidR="00CC4909" w:rsidRDefault="00113508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Erziehungsberechtigte Person</w:t>
      </w:r>
    </w:p>
    <w:p w14:paraId="050670D6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62BC325C" w14:textId="5E2BD90F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0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Vorname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1"/>
    </w:p>
    <w:p w14:paraId="6FD63E40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5C92D2DE" w14:textId="1F2975DF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Strasse Nr.</w:t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1900CE6B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508B9390" w14:textId="328A1EE3" w:rsidR="00CC4909" w:rsidRDefault="00CC4909" w:rsidP="0053249B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PLZ Ort</w:t>
      </w:r>
      <w:proofErr w:type="gramEnd"/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3"/>
    </w:p>
    <w:p w14:paraId="09174A11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7158210B" w14:textId="45D34DFF" w:rsidR="00CC4909" w:rsidRP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Telefon</w:t>
      </w:r>
      <w:r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4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Mail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CD0BB68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1EC4AA54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66F2809D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20D08FBA" w14:textId="79C71EB8" w:rsidR="0053249B" w:rsidRDefault="00CC4909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Kind</w:t>
      </w:r>
    </w:p>
    <w:p w14:paraId="6F63AF02" w14:textId="77777777" w:rsidR="00CC4909" w:rsidRDefault="00CC4909" w:rsidP="0053249B">
      <w:pPr>
        <w:spacing w:after="0" w:line="240" w:lineRule="auto"/>
        <w:rPr>
          <w:b/>
          <w:bCs/>
          <w:sz w:val="28"/>
          <w:szCs w:val="28"/>
        </w:rPr>
      </w:pPr>
    </w:p>
    <w:p w14:paraId="06238674" w14:textId="2A2496F2" w:rsidR="00CC4909" w:rsidRDefault="00CC4909" w:rsidP="0053249B">
      <w:pPr>
        <w:spacing w:after="0" w:line="240" w:lineRule="auto"/>
        <w:rPr>
          <w:sz w:val="28"/>
          <w:szCs w:val="28"/>
        </w:rPr>
      </w:pPr>
      <w:r w:rsidRPr="00CC4909">
        <w:rPr>
          <w:sz w:val="28"/>
          <w:szCs w:val="28"/>
        </w:rPr>
        <w:t>Name</w:t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6"/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</w:r>
      <w:r w:rsidRPr="00CC4909">
        <w:rPr>
          <w:sz w:val="28"/>
          <w:szCs w:val="28"/>
        </w:rPr>
        <w:tab/>
        <w:t>Vorname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7"/>
    </w:p>
    <w:p w14:paraId="763693B9" w14:textId="77777777" w:rsidR="00CC4909" w:rsidRDefault="00CC4909" w:rsidP="0053249B">
      <w:pPr>
        <w:spacing w:after="0" w:line="240" w:lineRule="auto"/>
        <w:rPr>
          <w:sz w:val="28"/>
          <w:szCs w:val="28"/>
        </w:rPr>
      </w:pPr>
    </w:p>
    <w:p w14:paraId="4E001F68" w14:textId="38BE1F6D" w:rsidR="00CC4909" w:rsidRDefault="00CC4909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Geburtsdatum</w:t>
      </w:r>
      <w:r w:rsidR="00C3200D">
        <w:rPr>
          <w:sz w:val="28"/>
          <w:szCs w:val="28"/>
        </w:rPr>
        <w:tab/>
      </w:r>
      <w:r w:rsidR="00C3200D">
        <w:rPr>
          <w:sz w:val="28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C3200D">
        <w:rPr>
          <w:sz w:val="28"/>
          <w:szCs w:val="28"/>
        </w:rPr>
        <w:instrText xml:space="preserve"> FORMTEXT </w:instrText>
      </w:r>
      <w:r w:rsidR="00C3200D">
        <w:rPr>
          <w:sz w:val="28"/>
          <w:szCs w:val="28"/>
        </w:rPr>
      </w:r>
      <w:r w:rsidR="00C3200D">
        <w:rPr>
          <w:sz w:val="28"/>
          <w:szCs w:val="28"/>
        </w:rPr>
        <w:fldChar w:fldCharType="separate"/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noProof/>
          <w:sz w:val="28"/>
          <w:szCs w:val="28"/>
        </w:rPr>
        <w:t> </w:t>
      </w:r>
      <w:r w:rsidR="00C3200D">
        <w:rPr>
          <w:sz w:val="28"/>
          <w:szCs w:val="28"/>
        </w:rPr>
        <w:fldChar w:fldCharType="end"/>
      </w:r>
      <w:bookmarkEnd w:id="8"/>
    </w:p>
    <w:p w14:paraId="2379E3F4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0524A85A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93619C4" w14:textId="74EEBAE0" w:rsidR="00F02EAC" w:rsidRPr="00B66422" w:rsidRDefault="00F02EAC" w:rsidP="0053249B">
      <w:pPr>
        <w:spacing w:after="0" w:line="240" w:lineRule="auto"/>
        <w:rPr>
          <w:b/>
          <w:bCs/>
          <w:sz w:val="28"/>
          <w:szCs w:val="28"/>
        </w:rPr>
      </w:pPr>
      <w:r w:rsidRPr="00B66422">
        <w:rPr>
          <w:b/>
          <w:bCs/>
          <w:sz w:val="28"/>
          <w:szCs w:val="28"/>
        </w:rPr>
        <w:t>Verwendungszweck: Beschreibung der Aktivität</w:t>
      </w:r>
    </w:p>
    <w:p w14:paraId="5B63C45E" w14:textId="70CA22E7" w:rsidR="00F02EAC" w:rsidRDefault="009A5E47" w:rsidP="0053249B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A9F4E7" wp14:editId="38494A6D">
                <wp:simplePos x="0" y="0"/>
                <wp:positionH relativeFrom="column">
                  <wp:posOffset>57248</wp:posOffset>
                </wp:positionH>
                <wp:positionV relativeFrom="paragraph">
                  <wp:posOffset>35365</wp:posOffset>
                </wp:positionV>
                <wp:extent cx="5615354" cy="1178169"/>
                <wp:effectExtent l="0" t="0" r="10795" b="15875"/>
                <wp:wrapNone/>
                <wp:docPr id="639297824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354" cy="11781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C476EB" w14:textId="77777777" w:rsidR="009A5E47" w:rsidRDefault="009A5E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A9F4E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4.5pt;margin-top:2.8pt;width:442.15pt;height:92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" fillcolor="white [3201]" strokeweight=".5pt">
                <v:textbox>
                  <w:txbxContent>
                    <w:p w14:paraId="08C476EB" w14:textId="77777777" w:rsidR="009A5E47" w:rsidRDefault="009A5E47"/>
                  </w:txbxContent>
                </v:textbox>
              </v:shape>
            </w:pict>
          </mc:Fallback>
        </mc:AlternateContent>
      </w:r>
    </w:p>
    <w:p w14:paraId="1429C89D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259DD4B2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0F56B97B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2D73AD8F" w14:textId="77777777" w:rsidR="009A5E47" w:rsidRDefault="009A5E47" w:rsidP="0053249B">
      <w:pPr>
        <w:spacing w:after="0" w:line="240" w:lineRule="auto"/>
        <w:rPr>
          <w:sz w:val="28"/>
          <w:szCs w:val="28"/>
        </w:rPr>
      </w:pPr>
    </w:p>
    <w:p w14:paraId="34BDADB0" w14:textId="77777777" w:rsidR="009A5E47" w:rsidRPr="00483CD9" w:rsidRDefault="009A5E47" w:rsidP="0053249B">
      <w:pPr>
        <w:spacing w:after="0" w:line="240" w:lineRule="auto"/>
        <w:rPr>
          <w:sz w:val="28"/>
          <w:szCs w:val="28"/>
        </w:rPr>
      </w:pPr>
    </w:p>
    <w:p w14:paraId="314104F2" w14:textId="3308CC27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Aktivitätsdauer</w:t>
      </w:r>
      <w:r w:rsidRPr="00F02EAC">
        <w:rPr>
          <w:sz w:val="28"/>
          <w:szCs w:val="28"/>
        </w:rPr>
        <w:t xml:space="preserve"> von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9" w:name="Text12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9"/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</w:r>
      <w:r w:rsidRPr="00F02EAC">
        <w:rPr>
          <w:sz w:val="28"/>
          <w:szCs w:val="28"/>
        </w:rPr>
        <w:tab/>
        <w:t>bis</w:t>
      </w:r>
      <w:r w:rsidR="00483CD9">
        <w:rPr>
          <w:sz w:val="28"/>
          <w:szCs w:val="28"/>
        </w:rPr>
        <w:tab/>
      </w:r>
      <w:r w:rsidR="00483CD9">
        <w:rPr>
          <w:sz w:val="28"/>
          <w:szCs w:val="2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0" w:name="Text13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0"/>
    </w:p>
    <w:p w14:paraId="1BE31BD4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C365D56" w14:textId="75A7641C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Kosten der Aktivität in CHF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1" w:name="Text14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1"/>
    </w:p>
    <w:p w14:paraId="0BB01773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40BB4E1C" w14:textId="07624089" w:rsidR="00F02EAC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Erhalten Sie von anderer Seite noch Beiträge</w:t>
      </w:r>
      <w:r w:rsidR="005641FE">
        <w:rPr>
          <w:sz w:val="28"/>
          <w:szCs w:val="28"/>
        </w:rPr>
        <w:t xml:space="preserve"> an die erwähnte Aktivität</w:t>
      </w:r>
      <w:r>
        <w:rPr>
          <w:sz w:val="28"/>
          <w:szCs w:val="28"/>
        </w:rPr>
        <w:t>? Falls ja</w:t>
      </w:r>
    </w:p>
    <w:p w14:paraId="2C2F669F" w14:textId="16915A49" w:rsidR="00C3200D" w:rsidRDefault="00F02EAC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Name</w:t>
      </w:r>
      <w:r>
        <w:rPr>
          <w:sz w:val="28"/>
          <w:szCs w:val="28"/>
        </w:rPr>
        <w:tab/>
      </w:r>
      <w:r w:rsidR="00483CD9">
        <w:rPr>
          <w:sz w:val="28"/>
          <w:szCs w:val="28"/>
        </w:rPr>
        <w:tab/>
      </w:r>
      <w:r w:rsidR="00483CD9">
        <w:rPr>
          <w:sz w:val="28"/>
          <w:szCs w:val="2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2" w:name="Text15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2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Betrag</w:t>
      </w:r>
      <w:r w:rsidR="00483CD9">
        <w:rPr>
          <w:sz w:val="28"/>
          <w:szCs w:val="28"/>
        </w:rPr>
        <w:t xml:space="preserve"> </w:t>
      </w:r>
      <w:r w:rsidR="00483CD9">
        <w:rPr>
          <w:sz w:val="28"/>
          <w:szCs w:val="28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3" w:name="Text16"/>
      <w:r w:rsidR="00483CD9">
        <w:rPr>
          <w:sz w:val="28"/>
          <w:szCs w:val="28"/>
        </w:rPr>
        <w:instrText xml:space="preserve"> FORMTEXT </w:instrText>
      </w:r>
      <w:r w:rsidR="00483CD9">
        <w:rPr>
          <w:sz w:val="28"/>
          <w:szCs w:val="28"/>
        </w:rPr>
      </w:r>
      <w:r w:rsidR="00483CD9">
        <w:rPr>
          <w:sz w:val="28"/>
          <w:szCs w:val="28"/>
        </w:rPr>
        <w:fldChar w:fldCharType="separate"/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noProof/>
          <w:sz w:val="28"/>
          <w:szCs w:val="28"/>
        </w:rPr>
        <w:t> </w:t>
      </w:r>
      <w:r w:rsidR="00483CD9">
        <w:rPr>
          <w:sz w:val="28"/>
          <w:szCs w:val="28"/>
        </w:rPr>
        <w:fldChar w:fldCharType="end"/>
      </w:r>
      <w:bookmarkEnd w:id="13"/>
    </w:p>
    <w:p w14:paraId="5DE54F18" w14:textId="77777777" w:rsidR="00C3200D" w:rsidRDefault="00C3200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6F3A721" w14:textId="77777777" w:rsidR="00F02EAC" w:rsidRDefault="00F02EAC" w:rsidP="0053249B">
      <w:pPr>
        <w:spacing w:after="0" w:line="240" w:lineRule="auto"/>
        <w:rPr>
          <w:sz w:val="28"/>
          <w:szCs w:val="28"/>
        </w:rPr>
      </w:pPr>
    </w:p>
    <w:p w14:paraId="612B7761" w14:textId="67CAF451" w:rsidR="00F02EAC" w:rsidRDefault="00F02EAC" w:rsidP="0053249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Benötigte Dokumente</w:t>
      </w:r>
    </w:p>
    <w:p w14:paraId="4647D205" w14:textId="77777777" w:rsidR="00F02EAC" w:rsidRDefault="00F02EAC" w:rsidP="0053249B">
      <w:pPr>
        <w:spacing w:after="0" w:line="240" w:lineRule="auto"/>
        <w:rPr>
          <w:b/>
          <w:bCs/>
          <w:sz w:val="28"/>
          <w:szCs w:val="28"/>
        </w:rPr>
      </w:pPr>
    </w:p>
    <w:p w14:paraId="100D13C0" w14:textId="77777777" w:rsidR="00B82DDD" w:rsidRDefault="00B82DDD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Ausgefülltes Gesuchsformular</w:t>
      </w:r>
    </w:p>
    <w:p w14:paraId="5EAE79CB" w14:textId="31832AC8" w:rsid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Rechnung der Aktivität mit Einzahlungsschein</w:t>
      </w:r>
    </w:p>
    <w:p w14:paraId="54042F2E" w14:textId="394A87C6" w:rsidR="00F02EAC" w:rsidRDefault="00F02EAC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113508">
        <w:rPr>
          <w:sz w:val="28"/>
          <w:szCs w:val="28"/>
        </w:rPr>
        <w:t>Prämienverbilligungen (Gruppen 1 – 15)</w:t>
      </w:r>
      <w:r w:rsidR="00113508">
        <w:rPr>
          <w:sz w:val="28"/>
          <w:szCs w:val="28"/>
        </w:rPr>
        <w:t xml:space="preserve"> (Kopie der Verfügung) oder</w:t>
      </w:r>
    </w:p>
    <w:p w14:paraId="02DD2F00" w14:textId="3DD93F5A" w:rsid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Sozialhilfe (Kopie des Berechnungsblattes) oder</w:t>
      </w:r>
    </w:p>
    <w:p w14:paraId="49E3EFC7" w14:textId="197AE5C1" w:rsidR="00113508" w:rsidRPr="00113508" w:rsidRDefault="00113508" w:rsidP="0053249B">
      <w:pPr>
        <w:pStyle w:val="Listenabsatz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Ergänzungsleistungen (Kopie des Berechnungsblattes)</w:t>
      </w:r>
    </w:p>
    <w:p w14:paraId="4D773895" w14:textId="77777777" w:rsidR="00113508" w:rsidRDefault="00113508" w:rsidP="0053249B">
      <w:pPr>
        <w:spacing w:after="0" w:line="240" w:lineRule="auto"/>
        <w:rPr>
          <w:sz w:val="28"/>
          <w:szCs w:val="28"/>
        </w:rPr>
      </w:pPr>
    </w:p>
    <w:p w14:paraId="50B99453" w14:textId="2E99AE01" w:rsidR="00113508" w:rsidRDefault="00113508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Ohne vollständige Belege können wir </w:t>
      </w:r>
      <w:r w:rsidR="00DC3897">
        <w:rPr>
          <w:sz w:val="28"/>
          <w:szCs w:val="28"/>
        </w:rPr>
        <w:t>I</w:t>
      </w:r>
      <w:r>
        <w:rPr>
          <w:sz w:val="28"/>
          <w:szCs w:val="28"/>
        </w:rPr>
        <w:t>hr Gesuch nicht prüfen.</w:t>
      </w:r>
    </w:p>
    <w:p w14:paraId="02E0F713" w14:textId="77777777" w:rsidR="00DC3897" w:rsidRDefault="00DC3897" w:rsidP="0053249B">
      <w:pPr>
        <w:spacing w:after="0" w:line="240" w:lineRule="auto"/>
        <w:rPr>
          <w:sz w:val="28"/>
          <w:szCs w:val="28"/>
        </w:rPr>
      </w:pPr>
    </w:p>
    <w:p w14:paraId="63044933" w14:textId="2D9DA8BC" w:rsidR="00DC3897" w:rsidRDefault="00DC3897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Möchten Sie noch eine Bemerkung oder Begründung des Gesuches abgeben?</w:t>
      </w:r>
    </w:p>
    <w:p w14:paraId="2BC3063B" w14:textId="145F042C" w:rsidR="00B66422" w:rsidRDefault="00B66422" w:rsidP="0053249B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3C1D4E7" wp14:editId="2FCB0E25">
                <wp:simplePos x="0" y="0"/>
                <wp:positionH relativeFrom="column">
                  <wp:posOffset>-1368</wp:posOffset>
                </wp:positionH>
                <wp:positionV relativeFrom="paragraph">
                  <wp:posOffset>76835</wp:posOffset>
                </wp:positionV>
                <wp:extent cx="5615305" cy="3135923"/>
                <wp:effectExtent l="0" t="0" r="10795" b="13970"/>
                <wp:wrapNone/>
                <wp:docPr id="925797649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305" cy="31359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3F4D73" w14:textId="77777777" w:rsidR="00B66422" w:rsidRDefault="00B66422" w:rsidP="00B664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1D4E7" id="_x0000_s1027" type="#_x0000_t202" style="position:absolute;margin-left:-.1pt;margin-top:6.05pt;width:442.15pt;height:24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" fillcolor="white [3201]" strokeweight=".5pt">
                <v:textbox>
                  <w:txbxContent>
                    <w:p w14:paraId="743F4D73" w14:textId="77777777" w:rsidR="00B66422" w:rsidRDefault="00B66422" w:rsidP="00B66422"/>
                  </w:txbxContent>
                </v:textbox>
              </v:shape>
            </w:pict>
          </mc:Fallback>
        </mc:AlternateContent>
      </w:r>
    </w:p>
    <w:p w14:paraId="26FC38C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04DD1717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89135FE" w14:textId="24EDD60D" w:rsidR="00DC3897" w:rsidRDefault="00DC3897" w:rsidP="0053249B">
      <w:pPr>
        <w:spacing w:after="0" w:line="240" w:lineRule="auto"/>
        <w:rPr>
          <w:sz w:val="28"/>
          <w:szCs w:val="28"/>
        </w:rPr>
      </w:pPr>
    </w:p>
    <w:p w14:paraId="228DD92E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1BE93584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C55D7E0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C6C9EA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EF656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0EE15C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B8B1E77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107A810F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4A214FCF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B0AEA5D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6D90D03A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47A20D49" w14:textId="77777777" w:rsidR="00B66422" w:rsidRDefault="00B66422" w:rsidP="0053249B">
      <w:pPr>
        <w:spacing w:after="0" w:line="240" w:lineRule="auto"/>
        <w:rPr>
          <w:sz w:val="28"/>
          <w:szCs w:val="28"/>
        </w:rPr>
      </w:pPr>
    </w:p>
    <w:p w14:paraId="35D9F8EA" w14:textId="0F4B0198" w:rsidR="00DC3897" w:rsidRDefault="00DC3897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Bei </w:t>
      </w:r>
      <w:r w:rsidR="004377FE">
        <w:rPr>
          <w:sz w:val="28"/>
          <w:szCs w:val="28"/>
        </w:rPr>
        <w:t xml:space="preserve">allfälligen </w:t>
      </w:r>
      <w:r>
        <w:rPr>
          <w:sz w:val="28"/>
          <w:szCs w:val="28"/>
        </w:rPr>
        <w:t>Fragen oder Unklarheiten melden Sie sich bitte unter 061 686 68 68.</w:t>
      </w:r>
    </w:p>
    <w:p w14:paraId="33BC55CB" w14:textId="7C2701E3" w:rsidR="00113508" w:rsidRDefault="00113508" w:rsidP="0053249B">
      <w:pPr>
        <w:spacing w:after="0" w:line="240" w:lineRule="auto"/>
        <w:rPr>
          <w:sz w:val="28"/>
          <w:szCs w:val="28"/>
        </w:rPr>
      </w:pPr>
    </w:p>
    <w:p w14:paraId="4DD46DBD" w14:textId="3C5583D7" w:rsidR="00113508" w:rsidRDefault="00113508" w:rsidP="0053249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Mit </w:t>
      </w:r>
      <w:r w:rsidR="00DC3897">
        <w:rPr>
          <w:sz w:val="28"/>
          <w:szCs w:val="28"/>
        </w:rPr>
        <w:t>i</w:t>
      </w:r>
      <w:r>
        <w:rPr>
          <w:sz w:val="28"/>
          <w:szCs w:val="28"/>
        </w:rPr>
        <w:t xml:space="preserve">hrer Unterschrift erteilt die erziehungsberechtigte Person ihre Zustimmung zum Austausch betreffend Finanzierung </w:t>
      </w:r>
      <w:r w:rsidR="00793CE2">
        <w:rPr>
          <w:sz w:val="28"/>
          <w:szCs w:val="28"/>
        </w:rPr>
        <w:t xml:space="preserve">der Aktivität </w:t>
      </w:r>
      <w:r>
        <w:rPr>
          <w:sz w:val="28"/>
          <w:szCs w:val="28"/>
        </w:rPr>
        <w:t>mit der Sozialhilfe</w:t>
      </w:r>
      <w:r w:rsidR="00793CE2">
        <w:rPr>
          <w:sz w:val="28"/>
          <w:szCs w:val="28"/>
        </w:rPr>
        <w:t>, sofern eine entsprechende Unterstützung erfolgt, sowie bei Bedarf mit der Anbieterin bzw. dem Anbieter der Aktivität.</w:t>
      </w:r>
      <w:r w:rsidR="004253D8">
        <w:rPr>
          <w:sz w:val="28"/>
          <w:szCs w:val="28"/>
        </w:rPr>
        <w:t xml:space="preserve"> Weiter stimmt die erziehungsberechtigte Person der Datenschutzerklärung (</w:t>
      </w:r>
      <w:hyperlink r:id="rId7" w:history="1">
        <w:r w:rsidR="004253D8" w:rsidRPr="00656252">
          <w:rPr>
            <w:rStyle w:val="Hyperlink"/>
            <w:sz w:val="28"/>
            <w:szCs w:val="28"/>
          </w:rPr>
          <w:t>https://www.ggg-b</w:t>
        </w:r>
        <w:r w:rsidR="004253D8" w:rsidRPr="00656252">
          <w:rPr>
            <w:rStyle w:val="Hyperlink"/>
            <w:sz w:val="28"/>
            <w:szCs w:val="28"/>
          </w:rPr>
          <w:t>a</w:t>
        </w:r>
        <w:r w:rsidR="004253D8" w:rsidRPr="00656252">
          <w:rPr>
            <w:rStyle w:val="Hyperlink"/>
            <w:sz w:val="28"/>
            <w:szCs w:val="28"/>
          </w:rPr>
          <w:t>sel.ch/fileadmin/ggg-basel/docs/Datenschutz/GGGBasel_Datenschutzerklaerung.pdf</w:t>
        </w:r>
      </w:hyperlink>
      <w:r w:rsidR="004253D8">
        <w:rPr>
          <w:sz w:val="28"/>
          <w:szCs w:val="28"/>
        </w:rPr>
        <w:t>) zu.</w:t>
      </w:r>
    </w:p>
    <w:p w14:paraId="71330604" w14:textId="77777777" w:rsidR="00793CE2" w:rsidRDefault="00793CE2" w:rsidP="0053249B">
      <w:pPr>
        <w:spacing w:after="0" w:line="240" w:lineRule="auto"/>
        <w:rPr>
          <w:sz w:val="28"/>
          <w:szCs w:val="28"/>
        </w:rPr>
      </w:pPr>
    </w:p>
    <w:p w14:paraId="4D87C591" w14:textId="1C659186" w:rsidR="0053249B" w:rsidRPr="0053249B" w:rsidRDefault="00793CE2" w:rsidP="00793CE2">
      <w:pPr>
        <w:spacing w:after="0" w:line="240" w:lineRule="auto"/>
        <w:rPr>
          <w:rFonts w:ascii="Arial" w:hAnsi="Arial"/>
          <w:sz w:val="21"/>
        </w:rPr>
      </w:pPr>
      <w:r>
        <w:rPr>
          <w:sz w:val="28"/>
          <w:szCs w:val="28"/>
        </w:rPr>
        <w:t>Datum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Unterschrift</w:t>
      </w:r>
    </w:p>
    <w:sectPr w:rsidR="0053249B" w:rsidRPr="0053249B" w:rsidSect="0053249B">
      <w:headerReference w:type="default" r:id="rId8"/>
      <w:pgSz w:w="11906" w:h="16838" w:code="9"/>
      <w:pgMar w:top="2665" w:right="1274" w:bottom="567" w:left="1276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65DFE" w14:textId="77777777" w:rsidR="00E27557" w:rsidRDefault="00E27557" w:rsidP="00D10B26">
      <w:pPr>
        <w:spacing w:after="0" w:line="240" w:lineRule="auto"/>
      </w:pPr>
      <w:r>
        <w:separator/>
      </w:r>
    </w:p>
  </w:endnote>
  <w:endnote w:type="continuationSeparator" w:id="0">
    <w:p w14:paraId="331260CD" w14:textId="77777777" w:rsidR="00E27557" w:rsidRDefault="00E27557" w:rsidP="00D10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F8D6" w14:textId="77777777" w:rsidR="00E27557" w:rsidRDefault="00E27557" w:rsidP="00D10B26">
      <w:pPr>
        <w:spacing w:after="0" w:line="240" w:lineRule="auto"/>
      </w:pPr>
      <w:r>
        <w:separator/>
      </w:r>
    </w:p>
  </w:footnote>
  <w:footnote w:type="continuationSeparator" w:id="0">
    <w:p w14:paraId="2FCACBCE" w14:textId="77777777" w:rsidR="00E27557" w:rsidRDefault="00E27557" w:rsidP="00D10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EA50E" w14:textId="77777777" w:rsidR="001834CF" w:rsidRDefault="001834CF" w:rsidP="00D10B26">
    <w:pPr>
      <w:pStyle w:val="Kopfzeile"/>
      <w:tabs>
        <w:tab w:val="left" w:pos="6804"/>
      </w:tabs>
      <w:ind w:right="-2"/>
    </w:pPr>
    <w:r>
      <w:rPr>
        <w:noProof/>
        <w:lang w:val="de-DE" w:eastAsia="zh-CN"/>
      </w:rPr>
      <w:drawing>
        <wp:anchor distT="0" distB="0" distL="114300" distR="114300" simplePos="0" relativeHeight="251658240" behindDoc="0" locked="0" layoutInCell="1" allowOverlap="1" wp14:anchorId="74831477" wp14:editId="5BF8A0A8">
          <wp:simplePos x="0" y="0"/>
          <wp:positionH relativeFrom="column">
            <wp:posOffset>19050</wp:posOffset>
          </wp:positionH>
          <wp:positionV relativeFrom="paragraph">
            <wp:posOffset>-47897</wp:posOffset>
          </wp:positionV>
          <wp:extent cx="1646555" cy="847725"/>
          <wp:effectExtent l="25400" t="0" r="4445" b="0"/>
          <wp:wrapNone/>
          <wp:docPr id="1470676303" name="Bild 1" descr="Network_Homes:sandra:Desktop:GGG_Freizeit_ohne clai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twork_Homes:sandra:Desktop:GGG_Freizeit_ohne claim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655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14:paraId="1AFF001A" w14:textId="77777777" w:rsidR="001834CF" w:rsidRDefault="001834CF">
    <w:pPr>
      <w:pStyle w:val="Kopfzeile"/>
    </w:pPr>
  </w:p>
  <w:p w14:paraId="43B39C25" w14:textId="77777777" w:rsidR="001834CF" w:rsidRDefault="001834CF" w:rsidP="00D10B26">
    <w:pPr>
      <w:pStyle w:val="Kopfzeile"/>
    </w:pPr>
  </w:p>
  <w:p w14:paraId="4337B3AA" w14:textId="77777777" w:rsidR="0053249B" w:rsidRDefault="0053249B" w:rsidP="00D10B26">
    <w:pPr>
      <w:pStyle w:val="Kopfzeile"/>
    </w:pPr>
  </w:p>
  <w:p w14:paraId="1A80FA0D" w14:textId="77777777" w:rsidR="0053249B" w:rsidRDefault="0053249B" w:rsidP="00D10B26">
    <w:pPr>
      <w:pStyle w:val="Kopfzeile"/>
    </w:pPr>
  </w:p>
  <w:p w14:paraId="2B903ACD" w14:textId="0045DA10" w:rsidR="0053249B" w:rsidRPr="00CC4909" w:rsidRDefault="0053249B" w:rsidP="00D10B26">
    <w:pPr>
      <w:pStyle w:val="Kopfzeile"/>
      <w:rPr>
        <w:b/>
        <w:bCs/>
      </w:rPr>
    </w:pPr>
    <w:r w:rsidRPr="00CC4909">
      <w:rPr>
        <w:b/>
        <w:bCs/>
      </w:rPr>
      <w:t>Förderung von</w:t>
    </w:r>
    <w:r w:rsidR="00CC4909" w:rsidRPr="00CC4909">
      <w:rPr>
        <w:b/>
        <w:bCs/>
      </w:rPr>
      <w:t xml:space="preserve"> </w:t>
    </w:r>
    <w:r w:rsidRPr="00CC4909">
      <w:rPr>
        <w:b/>
        <w:bCs/>
      </w:rPr>
      <w:t>Freizeitaktivitäten für Kinder und Jugendliche</w:t>
    </w:r>
    <w:r w:rsidR="00CC4909" w:rsidRPr="00CC4909">
      <w:rPr>
        <w:b/>
        <w:bCs/>
      </w:rPr>
      <w:t xml:space="preserve"> aus finanziell benachteiligten Familien</w:t>
    </w:r>
  </w:p>
  <w:p w14:paraId="1BE8CFEA" w14:textId="77777777" w:rsidR="00CC4909" w:rsidRDefault="00CC4909" w:rsidP="00D10B26">
    <w:pPr>
      <w:pStyle w:val="Kopfzeile"/>
    </w:pPr>
    <w:r>
      <w:t>c/o Familien-, Paar und Erziehungsberatung, Postfach 189, 4005 Basel</w:t>
    </w:r>
  </w:p>
  <w:p w14:paraId="441C3C35" w14:textId="2484CBBA" w:rsidR="00CC4909" w:rsidRDefault="00CC4909" w:rsidP="00D10B26">
    <w:pPr>
      <w:pStyle w:val="Kopfzeile"/>
    </w:pPr>
    <w:r>
      <w:t>061 686 68 68 oder info@ggg-freizeit.ch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878C62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653BBA"/>
    <w:multiLevelType w:val="hybridMultilevel"/>
    <w:tmpl w:val="990A93DA"/>
    <w:lvl w:ilvl="0" w:tplc="BDE8E980">
      <w:start w:val="6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494621">
    <w:abstractNumId w:val="0"/>
  </w:num>
  <w:num w:numId="2" w16cid:durableId="1175412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64D"/>
    <w:rsid w:val="00000833"/>
    <w:rsid w:val="00000BF3"/>
    <w:rsid w:val="00000C0F"/>
    <w:rsid w:val="000018F5"/>
    <w:rsid w:val="00002238"/>
    <w:rsid w:val="000023E2"/>
    <w:rsid w:val="000023F8"/>
    <w:rsid w:val="000029B0"/>
    <w:rsid w:val="00003CA2"/>
    <w:rsid w:val="00004005"/>
    <w:rsid w:val="00004E34"/>
    <w:rsid w:val="00011179"/>
    <w:rsid w:val="00011499"/>
    <w:rsid w:val="00012A30"/>
    <w:rsid w:val="00012A35"/>
    <w:rsid w:val="0001306D"/>
    <w:rsid w:val="0001524C"/>
    <w:rsid w:val="0001538C"/>
    <w:rsid w:val="000153CB"/>
    <w:rsid w:val="000155AC"/>
    <w:rsid w:val="0001662A"/>
    <w:rsid w:val="00016997"/>
    <w:rsid w:val="00021C3C"/>
    <w:rsid w:val="00021E5D"/>
    <w:rsid w:val="000251B9"/>
    <w:rsid w:val="000257EE"/>
    <w:rsid w:val="000267C3"/>
    <w:rsid w:val="0002730C"/>
    <w:rsid w:val="000273DB"/>
    <w:rsid w:val="00030B31"/>
    <w:rsid w:val="00030DBF"/>
    <w:rsid w:val="000316B1"/>
    <w:rsid w:val="000318E6"/>
    <w:rsid w:val="000321C3"/>
    <w:rsid w:val="00032408"/>
    <w:rsid w:val="00032BE8"/>
    <w:rsid w:val="00033EBC"/>
    <w:rsid w:val="000365C5"/>
    <w:rsid w:val="000366CF"/>
    <w:rsid w:val="00036FE6"/>
    <w:rsid w:val="00037054"/>
    <w:rsid w:val="00041C28"/>
    <w:rsid w:val="00041D6E"/>
    <w:rsid w:val="00042C52"/>
    <w:rsid w:val="000437DA"/>
    <w:rsid w:val="000439CD"/>
    <w:rsid w:val="00043BE8"/>
    <w:rsid w:val="0004506F"/>
    <w:rsid w:val="00045835"/>
    <w:rsid w:val="000462DE"/>
    <w:rsid w:val="000466BA"/>
    <w:rsid w:val="00046DCC"/>
    <w:rsid w:val="000516F4"/>
    <w:rsid w:val="00051963"/>
    <w:rsid w:val="00054B8F"/>
    <w:rsid w:val="000557E4"/>
    <w:rsid w:val="000571B1"/>
    <w:rsid w:val="00057317"/>
    <w:rsid w:val="00057B28"/>
    <w:rsid w:val="0006010A"/>
    <w:rsid w:val="00063039"/>
    <w:rsid w:val="00063AB7"/>
    <w:rsid w:val="00064A9B"/>
    <w:rsid w:val="0006557A"/>
    <w:rsid w:val="00066F08"/>
    <w:rsid w:val="00067E97"/>
    <w:rsid w:val="00070A61"/>
    <w:rsid w:val="00071B8A"/>
    <w:rsid w:val="000729D7"/>
    <w:rsid w:val="00072D97"/>
    <w:rsid w:val="0007588D"/>
    <w:rsid w:val="00076467"/>
    <w:rsid w:val="0007677F"/>
    <w:rsid w:val="00076DD4"/>
    <w:rsid w:val="00077846"/>
    <w:rsid w:val="000802C3"/>
    <w:rsid w:val="00081D04"/>
    <w:rsid w:val="00082FAD"/>
    <w:rsid w:val="00083F60"/>
    <w:rsid w:val="00084146"/>
    <w:rsid w:val="00084515"/>
    <w:rsid w:val="000845B7"/>
    <w:rsid w:val="00084805"/>
    <w:rsid w:val="000855D2"/>
    <w:rsid w:val="000878CC"/>
    <w:rsid w:val="00087F3F"/>
    <w:rsid w:val="0009057F"/>
    <w:rsid w:val="00090CF7"/>
    <w:rsid w:val="00091C9A"/>
    <w:rsid w:val="000925E9"/>
    <w:rsid w:val="00093DA7"/>
    <w:rsid w:val="0009431F"/>
    <w:rsid w:val="0009490D"/>
    <w:rsid w:val="00094D72"/>
    <w:rsid w:val="00094EEF"/>
    <w:rsid w:val="000957A8"/>
    <w:rsid w:val="00095844"/>
    <w:rsid w:val="000958E7"/>
    <w:rsid w:val="00096187"/>
    <w:rsid w:val="00096E6D"/>
    <w:rsid w:val="00097B50"/>
    <w:rsid w:val="000A069E"/>
    <w:rsid w:val="000A2172"/>
    <w:rsid w:val="000A28AF"/>
    <w:rsid w:val="000A31B3"/>
    <w:rsid w:val="000A32BC"/>
    <w:rsid w:val="000A5292"/>
    <w:rsid w:val="000A5AAE"/>
    <w:rsid w:val="000A6162"/>
    <w:rsid w:val="000A701E"/>
    <w:rsid w:val="000B0243"/>
    <w:rsid w:val="000B2706"/>
    <w:rsid w:val="000B31B4"/>
    <w:rsid w:val="000B3940"/>
    <w:rsid w:val="000B3958"/>
    <w:rsid w:val="000B3CF5"/>
    <w:rsid w:val="000B3F5D"/>
    <w:rsid w:val="000B44E9"/>
    <w:rsid w:val="000B4AA3"/>
    <w:rsid w:val="000B4C23"/>
    <w:rsid w:val="000C1FDE"/>
    <w:rsid w:val="000C46B1"/>
    <w:rsid w:val="000C544C"/>
    <w:rsid w:val="000C5745"/>
    <w:rsid w:val="000C5BC7"/>
    <w:rsid w:val="000C62AA"/>
    <w:rsid w:val="000C79CA"/>
    <w:rsid w:val="000D1743"/>
    <w:rsid w:val="000D1C7D"/>
    <w:rsid w:val="000D1DF7"/>
    <w:rsid w:val="000D266E"/>
    <w:rsid w:val="000D4A49"/>
    <w:rsid w:val="000D50E7"/>
    <w:rsid w:val="000D56C4"/>
    <w:rsid w:val="000D69B7"/>
    <w:rsid w:val="000D6A55"/>
    <w:rsid w:val="000D6E37"/>
    <w:rsid w:val="000E0FDF"/>
    <w:rsid w:val="000E14DF"/>
    <w:rsid w:val="000E1751"/>
    <w:rsid w:val="000E176C"/>
    <w:rsid w:val="000E19AD"/>
    <w:rsid w:val="000E5D55"/>
    <w:rsid w:val="000E6436"/>
    <w:rsid w:val="000E697E"/>
    <w:rsid w:val="000E6AC1"/>
    <w:rsid w:val="000E718A"/>
    <w:rsid w:val="000E7C3F"/>
    <w:rsid w:val="000E7CFA"/>
    <w:rsid w:val="000F0F35"/>
    <w:rsid w:val="000F12DF"/>
    <w:rsid w:val="000F21B5"/>
    <w:rsid w:val="000F257C"/>
    <w:rsid w:val="000F2931"/>
    <w:rsid w:val="000F5AC5"/>
    <w:rsid w:val="000F6229"/>
    <w:rsid w:val="000F73F4"/>
    <w:rsid w:val="000F7E29"/>
    <w:rsid w:val="000F7F64"/>
    <w:rsid w:val="00100046"/>
    <w:rsid w:val="00100F89"/>
    <w:rsid w:val="00101B66"/>
    <w:rsid w:val="00103323"/>
    <w:rsid w:val="0010395F"/>
    <w:rsid w:val="00103F10"/>
    <w:rsid w:val="0010732F"/>
    <w:rsid w:val="0011043E"/>
    <w:rsid w:val="00112293"/>
    <w:rsid w:val="001127B9"/>
    <w:rsid w:val="00113508"/>
    <w:rsid w:val="00115556"/>
    <w:rsid w:val="00117FA9"/>
    <w:rsid w:val="0012063A"/>
    <w:rsid w:val="00120A0F"/>
    <w:rsid w:val="0012173C"/>
    <w:rsid w:val="00122D88"/>
    <w:rsid w:val="00122F28"/>
    <w:rsid w:val="001239D8"/>
    <w:rsid w:val="0012543B"/>
    <w:rsid w:val="00127944"/>
    <w:rsid w:val="0013043E"/>
    <w:rsid w:val="00130E00"/>
    <w:rsid w:val="001335B6"/>
    <w:rsid w:val="00135604"/>
    <w:rsid w:val="001356CB"/>
    <w:rsid w:val="00135C37"/>
    <w:rsid w:val="00136488"/>
    <w:rsid w:val="00137307"/>
    <w:rsid w:val="001409D4"/>
    <w:rsid w:val="0014164D"/>
    <w:rsid w:val="00141FDE"/>
    <w:rsid w:val="0014201F"/>
    <w:rsid w:val="001421F8"/>
    <w:rsid w:val="00142ECB"/>
    <w:rsid w:val="001438F7"/>
    <w:rsid w:val="00143C9B"/>
    <w:rsid w:val="001440B1"/>
    <w:rsid w:val="00144EA7"/>
    <w:rsid w:val="00145F51"/>
    <w:rsid w:val="00145F7E"/>
    <w:rsid w:val="00146581"/>
    <w:rsid w:val="00147622"/>
    <w:rsid w:val="00147D79"/>
    <w:rsid w:val="0015056C"/>
    <w:rsid w:val="001506FD"/>
    <w:rsid w:val="00150DF2"/>
    <w:rsid w:val="00151C25"/>
    <w:rsid w:val="00152F10"/>
    <w:rsid w:val="00154A5E"/>
    <w:rsid w:val="001551EE"/>
    <w:rsid w:val="00155C85"/>
    <w:rsid w:val="0015683B"/>
    <w:rsid w:val="0015746E"/>
    <w:rsid w:val="001600AC"/>
    <w:rsid w:val="0016090D"/>
    <w:rsid w:val="00160C6F"/>
    <w:rsid w:val="00160F0C"/>
    <w:rsid w:val="00161A8B"/>
    <w:rsid w:val="0016219D"/>
    <w:rsid w:val="00163CB0"/>
    <w:rsid w:val="00163E2A"/>
    <w:rsid w:val="00164419"/>
    <w:rsid w:val="00165001"/>
    <w:rsid w:val="00165321"/>
    <w:rsid w:val="00165E50"/>
    <w:rsid w:val="001671C3"/>
    <w:rsid w:val="00167910"/>
    <w:rsid w:val="00167E23"/>
    <w:rsid w:val="00170705"/>
    <w:rsid w:val="00172159"/>
    <w:rsid w:val="00173323"/>
    <w:rsid w:val="001740EB"/>
    <w:rsid w:val="00174241"/>
    <w:rsid w:val="0017790E"/>
    <w:rsid w:val="00177ABA"/>
    <w:rsid w:val="00181085"/>
    <w:rsid w:val="001812A6"/>
    <w:rsid w:val="001817ED"/>
    <w:rsid w:val="00182415"/>
    <w:rsid w:val="001834CF"/>
    <w:rsid w:val="00183863"/>
    <w:rsid w:val="00183928"/>
    <w:rsid w:val="001859E9"/>
    <w:rsid w:val="001900B9"/>
    <w:rsid w:val="001901A4"/>
    <w:rsid w:val="0019075A"/>
    <w:rsid w:val="00192B81"/>
    <w:rsid w:val="00193056"/>
    <w:rsid w:val="00193188"/>
    <w:rsid w:val="0019625F"/>
    <w:rsid w:val="001A02B2"/>
    <w:rsid w:val="001A085D"/>
    <w:rsid w:val="001A1804"/>
    <w:rsid w:val="001A3BEC"/>
    <w:rsid w:val="001A4E01"/>
    <w:rsid w:val="001A60BD"/>
    <w:rsid w:val="001A6C9D"/>
    <w:rsid w:val="001A7B4B"/>
    <w:rsid w:val="001A7C13"/>
    <w:rsid w:val="001B1399"/>
    <w:rsid w:val="001B3B47"/>
    <w:rsid w:val="001B3BC1"/>
    <w:rsid w:val="001B4027"/>
    <w:rsid w:val="001B4253"/>
    <w:rsid w:val="001B56F6"/>
    <w:rsid w:val="001B6719"/>
    <w:rsid w:val="001C5DC4"/>
    <w:rsid w:val="001C60C2"/>
    <w:rsid w:val="001D03CF"/>
    <w:rsid w:val="001D0402"/>
    <w:rsid w:val="001D3252"/>
    <w:rsid w:val="001D3A34"/>
    <w:rsid w:val="001D4AD1"/>
    <w:rsid w:val="001D6D99"/>
    <w:rsid w:val="001D718B"/>
    <w:rsid w:val="001E036B"/>
    <w:rsid w:val="001E2D7F"/>
    <w:rsid w:val="001E4010"/>
    <w:rsid w:val="001E4464"/>
    <w:rsid w:val="001E4EE8"/>
    <w:rsid w:val="001E5456"/>
    <w:rsid w:val="001E6C21"/>
    <w:rsid w:val="001E7C2A"/>
    <w:rsid w:val="001F0198"/>
    <w:rsid w:val="001F0B65"/>
    <w:rsid w:val="001F112C"/>
    <w:rsid w:val="001F1B1C"/>
    <w:rsid w:val="001F2D54"/>
    <w:rsid w:val="001F3690"/>
    <w:rsid w:val="001F63A5"/>
    <w:rsid w:val="001F6C13"/>
    <w:rsid w:val="001F70B2"/>
    <w:rsid w:val="00202064"/>
    <w:rsid w:val="002026BB"/>
    <w:rsid w:val="00202CC4"/>
    <w:rsid w:val="00203C0E"/>
    <w:rsid w:val="0020519B"/>
    <w:rsid w:val="00205ADD"/>
    <w:rsid w:val="00206FC0"/>
    <w:rsid w:val="00207041"/>
    <w:rsid w:val="00207759"/>
    <w:rsid w:val="00211CF3"/>
    <w:rsid w:val="00213618"/>
    <w:rsid w:val="0021513C"/>
    <w:rsid w:val="002158B5"/>
    <w:rsid w:val="00220025"/>
    <w:rsid w:val="00220230"/>
    <w:rsid w:val="002206FF"/>
    <w:rsid w:val="00221101"/>
    <w:rsid w:val="00222DB3"/>
    <w:rsid w:val="00224CBF"/>
    <w:rsid w:val="0023077F"/>
    <w:rsid w:val="0023160D"/>
    <w:rsid w:val="00231B08"/>
    <w:rsid w:val="00231E2A"/>
    <w:rsid w:val="002320AF"/>
    <w:rsid w:val="00232F31"/>
    <w:rsid w:val="00233C28"/>
    <w:rsid w:val="00234EFB"/>
    <w:rsid w:val="0023511D"/>
    <w:rsid w:val="00235F87"/>
    <w:rsid w:val="00236E82"/>
    <w:rsid w:val="00237087"/>
    <w:rsid w:val="00240838"/>
    <w:rsid w:val="00241241"/>
    <w:rsid w:val="00241D04"/>
    <w:rsid w:val="002433F1"/>
    <w:rsid w:val="0024342D"/>
    <w:rsid w:val="002439FB"/>
    <w:rsid w:val="00243A83"/>
    <w:rsid w:val="00244549"/>
    <w:rsid w:val="0024533C"/>
    <w:rsid w:val="00246F7B"/>
    <w:rsid w:val="002470D9"/>
    <w:rsid w:val="002472B7"/>
    <w:rsid w:val="002519EA"/>
    <w:rsid w:val="00251AA5"/>
    <w:rsid w:val="00251E6F"/>
    <w:rsid w:val="00252857"/>
    <w:rsid w:val="00252B9C"/>
    <w:rsid w:val="00254504"/>
    <w:rsid w:val="00254B0E"/>
    <w:rsid w:val="0025663B"/>
    <w:rsid w:val="002570C9"/>
    <w:rsid w:val="002600D9"/>
    <w:rsid w:val="002600E0"/>
    <w:rsid w:val="00260480"/>
    <w:rsid w:val="002633DE"/>
    <w:rsid w:val="00263838"/>
    <w:rsid w:val="00264466"/>
    <w:rsid w:val="0026732D"/>
    <w:rsid w:val="00267B14"/>
    <w:rsid w:val="00267B61"/>
    <w:rsid w:val="002705B3"/>
    <w:rsid w:val="00272B6A"/>
    <w:rsid w:val="002739C0"/>
    <w:rsid w:val="00273CB1"/>
    <w:rsid w:val="002740CD"/>
    <w:rsid w:val="00274157"/>
    <w:rsid w:val="0027416B"/>
    <w:rsid w:val="002746B9"/>
    <w:rsid w:val="00274947"/>
    <w:rsid w:val="0027594B"/>
    <w:rsid w:val="00280487"/>
    <w:rsid w:val="00282670"/>
    <w:rsid w:val="002826D2"/>
    <w:rsid w:val="0028312D"/>
    <w:rsid w:val="00283A61"/>
    <w:rsid w:val="002844AA"/>
    <w:rsid w:val="002859A9"/>
    <w:rsid w:val="00285D9A"/>
    <w:rsid w:val="002869A4"/>
    <w:rsid w:val="00286C48"/>
    <w:rsid w:val="0028753E"/>
    <w:rsid w:val="00290360"/>
    <w:rsid w:val="002914B5"/>
    <w:rsid w:val="00292D48"/>
    <w:rsid w:val="00293169"/>
    <w:rsid w:val="00293C90"/>
    <w:rsid w:val="002944D9"/>
    <w:rsid w:val="00294FD7"/>
    <w:rsid w:val="00295BD3"/>
    <w:rsid w:val="00295D0F"/>
    <w:rsid w:val="00296F0B"/>
    <w:rsid w:val="0029742B"/>
    <w:rsid w:val="002A11D4"/>
    <w:rsid w:val="002A12DC"/>
    <w:rsid w:val="002A21F0"/>
    <w:rsid w:val="002A2211"/>
    <w:rsid w:val="002A59D1"/>
    <w:rsid w:val="002A5FD4"/>
    <w:rsid w:val="002A61A1"/>
    <w:rsid w:val="002A63CD"/>
    <w:rsid w:val="002A669D"/>
    <w:rsid w:val="002A75E9"/>
    <w:rsid w:val="002A7DBA"/>
    <w:rsid w:val="002B0087"/>
    <w:rsid w:val="002B37AA"/>
    <w:rsid w:val="002B4071"/>
    <w:rsid w:val="002B4983"/>
    <w:rsid w:val="002B520B"/>
    <w:rsid w:val="002B6AAC"/>
    <w:rsid w:val="002B70F5"/>
    <w:rsid w:val="002C0685"/>
    <w:rsid w:val="002C2291"/>
    <w:rsid w:val="002C26F2"/>
    <w:rsid w:val="002C29BC"/>
    <w:rsid w:val="002C348B"/>
    <w:rsid w:val="002C4CED"/>
    <w:rsid w:val="002C6421"/>
    <w:rsid w:val="002C7D1B"/>
    <w:rsid w:val="002D0F6B"/>
    <w:rsid w:val="002D1A24"/>
    <w:rsid w:val="002D4744"/>
    <w:rsid w:val="002D611A"/>
    <w:rsid w:val="002D63E9"/>
    <w:rsid w:val="002D661C"/>
    <w:rsid w:val="002D796C"/>
    <w:rsid w:val="002E0281"/>
    <w:rsid w:val="002E03FC"/>
    <w:rsid w:val="002E0A80"/>
    <w:rsid w:val="002E1373"/>
    <w:rsid w:val="002E17E6"/>
    <w:rsid w:val="002E1B9E"/>
    <w:rsid w:val="002E218B"/>
    <w:rsid w:val="002E5D82"/>
    <w:rsid w:val="002E6976"/>
    <w:rsid w:val="002E6C1D"/>
    <w:rsid w:val="002E6FCC"/>
    <w:rsid w:val="002F0CC5"/>
    <w:rsid w:val="002F16C1"/>
    <w:rsid w:val="002F1BB1"/>
    <w:rsid w:val="002F1FCA"/>
    <w:rsid w:val="002F228A"/>
    <w:rsid w:val="002F3118"/>
    <w:rsid w:val="002F47DE"/>
    <w:rsid w:val="002F487A"/>
    <w:rsid w:val="002F5C30"/>
    <w:rsid w:val="00300D2D"/>
    <w:rsid w:val="00303431"/>
    <w:rsid w:val="0030370C"/>
    <w:rsid w:val="003045BB"/>
    <w:rsid w:val="00304A02"/>
    <w:rsid w:val="003050D3"/>
    <w:rsid w:val="003052FC"/>
    <w:rsid w:val="00306606"/>
    <w:rsid w:val="00307A32"/>
    <w:rsid w:val="00307CAB"/>
    <w:rsid w:val="0031048C"/>
    <w:rsid w:val="00310BD4"/>
    <w:rsid w:val="00311212"/>
    <w:rsid w:val="00311D3C"/>
    <w:rsid w:val="003122A8"/>
    <w:rsid w:val="003124BB"/>
    <w:rsid w:val="003132AA"/>
    <w:rsid w:val="00314A21"/>
    <w:rsid w:val="00317895"/>
    <w:rsid w:val="00320CE6"/>
    <w:rsid w:val="00323243"/>
    <w:rsid w:val="00323631"/>
    <w:rsid w:val="003238BA"/>
    <w:rsid w:val="00325AC0"/>
    <w:rsid w:val="00326597"/>
    <w:rsid w:val="003273D0"/>
    <w:rsid w:val="00330186"/>
    <w:rsid w:val="00331745"/>
    <w:rsid w:val="00337126"/>
    <w:rsid w:val="00340395"/>
    <w:rsid w:val="003404DC"/>
    <w:rsid w:val="00342980"/>
    <w:rsid w:val="0034357C"/>
    <w:rsid w:val="0034388E"/>
    <w:rsid w:val="00343E6A"/>
    <w:rsid w:val="0034402C"/>
    <w:rsid w:val="00345998"/>
    <w:rsid w:val="00346035"/>
    <w:rsid w:val="003465B5"/>
    <w:rsid w:val="0034697B"/>
    <w:rsid w:val="003475B8"/>
    <w:rsid w:val="00351757"/>
    <w:rsid w:val="00352674"/>
    <w:rsid w:val="00353455"/>
    <w:rsid w:val="003534AA"/>
    <w:rsid w:val="00355E3A"/>
    <w:rsid w:val="00357E4B"/>
    <w:rsid w:val="00357EDE"/>
    <w:rsid w:val="003611C3"/>
    <w:rsid w:val="00361627"/>
    <w:rsid w:val="00361924"/>
    <w:rsid w:val="00364536"/>
    <w:rsid w:val="00364798"/>
    <w:rsid w:val="00365AB7"/>
    <w:rsid w:val="00366008"/>
    <w:rsid w:val="00371408"/>
    <w:rsid w:val="00371C86"/>
    <w:rsid w:val="00372C78"/>
    <w:rsid w:val="00373350"/>
    <w:rsid w:val="00374753"/>
    <w:rsid w:val="003749F9"/>
    <w:rsid w:val="00374F8C"/>
    <w:rsid w:val="003755F8"/>
    <w:rsid w:val="003758DD"/>
    <w:rsid w:val="003761AC"/>
    <w:rsid w:val="00376900"/>
    <w:rsid w:val="003774C9"/>
    <w:rsid w:val="00381861"/>
    <w:rsid w:val="00381B3A"/>
    <w:rsid w:val="003862F6"/>
    <w:rsid w:val="00386713"/>
    <w:rsid w:val="003903E3"/>
    <w:rsid w:val="00390FD7"/>
    <w:rsid w:val="00393116"/>
    <w:rsid w:val="00394F67"/>
    <w:rsid w:val="003A367F"/>
    <w:rsid w:val="003A3DA7"/>
    <w:rsid w:val="003A4331"/>
    <w:rsid w:val="003A7B00"/>
    <w:rsid w:val="003A7D8E"/>
    <w:rsid w:val="003B01B1"/>
    <w:rsid w:val="003B6435"/>
    <w:rsid w:val="003B64F0"/>
    <w:rsid w:val="003B688E"/>
    <w:rsid w:val="003B6D7D"/>
    <w:rsid w:val="003C0224"/>
    <w:rsid w:val="003C4938"/>
    <w:rsid w:val="003C4B8E"/>
    <w:rsid w:val="003C59B8"/>
    <w:rsid w:val="003C7061"/>
    <w:rsid w:val="003C7565"/>
    <w:rsid w:val="003C7AED"/>
    <w:rsid w:val="003D0B2B"/>
    <w:rsid w:val="003D24CE"/>
    <w:rsid w:val="003D2E0C"/>
    <w:rsid w:val="003D5E13"/>
    <w:rsid w:val="003D63C4"/>
    <w:rsid w:val="003D7974"/>
    <w:rsid w:val="003E00F8"/>
    <w:rsid w:val="003E0557"/>
    <w:rsid w:val="003E1135"/>
    <w:rsid w:val="003E210D"/>
    <w:rsid w:val="003E3467"/>
    <w:rsid w:val="003E4226"/>
    <w:rsid w:val="003E4AEF"/>
    <w:rsid w:val="003E523A"/>
    <w:rsid w:val="003E5E4D"/>
    <w:rsid w:val="003E7CBA"/>
    <w:rsid w:val="003E7E1D"/>
    <w:rsid w:val="003F1B46"/>
    <w:rsid w:val="003F2025"/>
    <w:rsid w:val="003F3A48"/>
    <w:rsid w:val="003F4125"/>
    <w:rsid w:val="003F448D"/>
    <w:rsid w:val="003F456D"/>
    <w:rsid w:val="003F5252"/>
    <w:rsid w:val="003F6056"/>
    <w:rsid w:val="003F7F0B"/>
    <w:rsid w:val="00401F06"/>
    <w:rsid w:val="00401F45"/>
    <w:rsid w:val="004048BB"/>
    <w:rsid w:val="00404B27"/>
    <w:rsid w:val="00404C01"/>
    <w:rsid w:val="00405B60"/>
    <w:rsid w:val="004065D6"/>
    <w:rsid w:val="00407213"/>
    <w:rsid w:val="004078D9"/>
    <w:rsid w:val="004175EB"/>
    <w:rsid w:val="00417679"/>
    <w:rsid w:val="00420705"/>
    <w:rsid w:val="00422061"/>
    <w:rsid w:val="0042360F"/>
    <w:rsid w:val="004237F2"/>
    <w:rsid w:val="0042460B"/>
    <w:rsid w:val="004253D8"/>
    <w:rsid w:val="00425CD5"/>
    <w:rsid w:val="00425DF7"/>
    <w:rsid w:val="004303EF"/>
    <w:rsid w:val="0043156D"/>
    <w:rsid w:val="004323B7"/>
    <w:rsid w:val="00433474"/>
    <w:rsid w:val="004338C5"/>
    <w:rsid w:val="00435A01"/>
    <w:rsid w:val="00436E19"/>
    <w:rsid w:val="00437309"/>
    <w:rsid w:val="004377FE"/>
    <w:rsid w:val="00437B50"/>
    <w:rsid w:val="0044014D"/>
    <w:rsid w:val="004407C0"/>
    <w:rsid w:val="00440BA9"/>
    <w:rsid w:val="004424A9"/>
    <w:rsid w:val="00442572"/>
    <w:rsid w:val="0044300C"/>
    <w:rsid w:val="0044590C"/>
    <w:rsid w:val="0044636B"/>
    <w:rsid w:val="00446B74"/>
    <w:rsid w:val="004500C3"/>
    <w:rsid w:val="0045060A"/>
    <w:rsid w:val="00451B25"/>
    <w:rsid w:val="00451BE8"/>
    <w:rsid w:val="00453D2A"/>
    <w:rsid w:val="00454CEA"/>
    <w:rsid w:val="00456D03"/>
    <w:rsid w:val="00457A02"/>
    <w:rsid w:val="0046241F"/>
    <w:rsid w:val="00467008"/>
    <w:rsid w:val="004676CD"/>
    <w:rsid w:val="00470497"/>
    <w:rsid w:val="00470B50"/>
    <w:rsid w:val="00471CE9"/>
    <w:rsid w:val="004721F4"/>
    <w:rsid w:val="00472489"/>
    <w:rsid w:val="004726EE"/>
    <w:rsid w:val="00472726"/>
    <w:rsid w:val="00472CD9"/>
    <w:rsid w:val="004736B6"/>
    <w:rsid w:val="004742C1"/>
    <w:rsid w:val="00474AF2"/>
    <w:rsid w:val="004759BD"/>
    <w:rsid w:val="004760AC"/>
    <w:rsid w:val="0047671F"/>
    <w:rsid w:val="00476A31"/>
    <w:rsid w:val="00477325"/>
    <w:rsid w:val="00477561"/>
    <w:rsid w:val="00477D65"/>
    <w:rsid w:val="0048039F"/>
    <w:rsid w:val="0048054D"/>
    <w:rsid w:val="00480E4D"/>
    <w:rsid w:val="00481323"/>
    <w:rsid w:val="00481B69"/>
    <w:rsid w:val="00482228"/>
    <w:rsid w:val="004830CD"/>
    <w:rsid w:val="00483265"/>
    <w:rsid w:val="004836BD"/>
    <w:rsid w:val="00483CD9"/>
    <w:rsid w:val="00483E06"/>
    <w:rsid w:val="004864D6"/>
    <w:rsid w:val="00486D96"/>
    <w:rsid w:val="0048721D"/>
    <w:rsid w:val="00492EAB"/>
    <w:rsid w:val="0049360E"/>
    <w:rsid w:val="00494CEF"/>
    <w:rsid w:val="00494D9F"/>
    <w:rsid w:val="00495CD8"/>
    <w:rsid w:val="00497FC2"/>
    <w:rsid w:val="004A0480"/>
    <w:rsid w:val="004A09D8"/>
    <w:rsid w:val="004A0E6C"/>
    <w:rsid w:val="004A1D16"/>
    <w:rsid w:val="004A2A70"/>
    <w:rsid w:val="004A3E52"/>
    <w:rsid w:val="004A4E9B"/>
    <w:rsid w:val="004A7964"/>
    <w:rsid w:val="004B0631"/>
    <w:rsid w:val="004B61BF"/>
    <w:rsid w:val="004B72A1"/>
    <w:rsid w:val="004B7B12"/>
    <w:rsid w:val="004B7B46"/>
    <w:rsid w:val="004C05D9"/>
    <w:rsid w:val="004C2C7D"/>
    <w:rsid w:val="004C2F11"/>
    <w:rsid w:val="004C5D36"/>
    <w:rsid w:val="004C7DDC"/>
    <w:rsid w:val="004D0C37"/>
    <w:rsid w:val="004D1D89"/>
    <w:rsid w:val="004D4959"/>
    <w:rsid w:val="004D4F96"/>
    <w:rsid w:val="004D5A4A"/>
    <w:rsid w:val="004D7BCE"/>
    <w:rsid w:val="004E00A9"/>
    <w:rsid w:val="004E0D99"/>
    <w:rsid w:val="004E0E48"/>
    <w:rsid w:val="004E1287"/>
    <w:rsid w:val="004E1E6B"/>
    <w:rsid w:val="004E570C"/>
    <w:rsid w:val="004E57EA"/>
    <w:rsid w:val="004E6283"/>
    <w:rsid w:val="004E62F4"/>
    <w:rsid w:val="004E65A3"/>
    <w:rsid w:val="004E75DA"/>
    <w:rsid w:val="004E775A"/>
    <w:rsid w:val="004E7941"/>
    <w:rsid w:val="004F2E68"/>
    <w:rsid w:val="004F30FD"/>
    <w:rsid w:val="004F349F"/>
    <w:rsid w:val="004F5412"/>
    <w:rsid w:val="00500366"/>
    <w:rsid w:val="00500616"/>
    <w:rsid w:val="00501D6C"/>
    <w:rsid w:val="00502705"/>
    <w:rsid w:val="00503AE3"/>
    <w:rsid w:val="00505356"/>
    <w:rsid w:val="00505931"/>
    <w:rsid w:val="00505B9D"/>
    <w:rsid w:val="00505DF3"/>
    <w:rsid w:val="0050777F"/>
    <w:rsid w:val="00507E7E"/>
    <w:rsid w:val="005138E2"/>
    <w:rsid w:val="00513A3C"/>
    <w:rsid w:val="00514E9A"/>
    <w:rsid w:val="005156EC"/>
    <w:rsid w:val="00515D43"/>
    <w:rsid w:val="00516074"/>
    <w:rsid w:val="005175FA"/>
    <w:rsid w:val="00517B90"/>
    <w:rsid w:val="00520810"/>
    <w:rsid w:val="00520A4D"/>
    <w:rsid w:val="005212C7"/>
    <w:rsid w:val="0052317C"/>
    <w:rsid w:val="0052428E"/>
    <w:rsid w:val="00525E17"/>
    <w:rsid w:val="005266AD"/>
    <w:rsid w:val="00527F69"/>
    <w:rsid w:val="005307E3"/>
    <w:rsid w:val="00531112"/>
    <w:rsid w:val="00531CAE"/>
    <w:rsid w:val="0053249B"/>
    <w:rsid w:val="005324C0"/>
    <w:rsid w:val="00532899"/>
    <w:rsid w:val="00534343"/>
    <w:rsid w:val="00534896"/>
    <w:rsid w:val="00536C46"/>
    <w:rsid w:val="005414EF"/>
    <w:rsid w:val="00542618"/>
    <w:rsid w:val="00542EDC"/>
    <w:rsid w:val="0054349B"/>
    <w:rsid w:val="005439CC"/>
    <w:rsid w:val="0054402F"/>
    <w:rsid w:val="00544D21"/>
    <w:rsid w:val="0054720F"/>
    <w:rsid w:val="005475D9"/>
    <w:rsid w:val="00547C88"/>
    <w:rsid w:val="00550D08"/>
    <w:rsid w:val="0055146E"/>
    <w:rsid w:val="00551DB1"/>
    <w:rsid w:val="00552AE4"/>
    <w:rsid w:val="00553753"/>
    <w:rsid w:val="00553C5C"/>
    <w:rsid w:val="0055610C"/>
    <w:rsid w:val="00556FFF"/>
    <w:rsid w:val="00557A40"/>
    <w:rsid w:val="00560268"/>
    <w:rsid w:val="00560273"/>
    <w:rsid w:val="00560724"/>
    <w:rsid w:val="00560B73"/>
    <w:rsid w:val="00561826"/>
    <w:rsid w:val="005641FE"/>
    <w:rsid w:val="005647BF"/>
    <w:rsid w:val="00565E66"/>
    <w:rsid w:val="00566136"/>
    <w:rsid w:val="005672CD"/>
    <w:rsid w:val="0057092D"/>
    <w:rsid w:val="00571CAC"/>
    <w:rsid w:val="00571FBE"/>
    <w:rsid w:val="00572287"/>
    <w:rsid w:val="00574F1B"/>
    <w:rsid w:val="0057594F"/>
    <w:rsid w:val="00575DDD"/>
    <w:rsid w:val="00576F9B"/>
    <w:rsid w:val="00580BA8"/>
    <w:rsid w:val="00580FC4"/>
    <w:rsid w:val="005821DB"/>
    <w:rsid w:val="00582D02"/>
    <w:rsid w:val="00583214"/>
    <w:rsid w:val="0058352D"/>
    <w:rsid w:val="0058401B"/>
    <w:rsid w:val="005864F8"/>
    <w:rsid w:val="00587E8A"/>
    <w:rsid w:val="00590C34"/>
    <w:rsid w:val="00593058"/>
    <w:rsid w:val="00593D1A"/>
    <w:rsid w:val="00594AF8"/>
    <w:rsid w:val="005A1D8D"/>
    <w:rsid w:val="005A2F0D"/>
    <w:rsid w:val="005A30A1"/>
    <w:rsid w:val="005A3C50"/>
    <w:rsid w:val="005A51AE"/>
    <w:rsid w:val="005A635B"/>
    <w:rsid w:val="005A644A"/>
    <w:rsid w:val="005A71B7"/>
    <w:rsid w:val="005B01B9"/>
    <w:rsid w:val="005B13A4"/>
    <w:rsid w:val="005B142F"/>
    <w:rsid w:val="005B1BFC"/>
    <w:rsid w:val="005B1F13"/>
    <w:rsid w:val="005B4A0D"/>
    <w:rsid w:val="005B4D15"/>
    <w:rsid w:val="005B5921"/>
    <w:rsid w:val="005B665D"/>
    <w:rsid w:val="005B718F"/>
    <w:rsid w:val="005C00D1"/>
    <w:rsid w:val="005C0DC7"/>
    <w:rsid w:val="005C1DA4"/>
    <w:rsid w:val="005C370D"/>
    <w:rsid w:val="005C3780"/>
    <w:rsid w:val="005C3CD5"/>
    <w:rsid w:val="005C3E36"/>
    <w:rsid w:val="005C46DF"/>
    <w:rsid w:val="005C4804"/>
    <w:rsid w:val="005C486C"/>
    <w:rsid w:val="005C5320"/>
    <w:rsid w:val="005C66A0"/>
    <w:rsid w:val="005C66E2"/>
    <w:rsid w:val="005C77CA"/>
    <w:rsid w:val="005C7988"/>
    <w:rsid w:val="005C7A89"/>
    <w:rsid w:val="005C7E2F"/>
    <w:rsid w:val="005D2E27"/>
    <w:rsid w:val="005D30A4"/>
    <w:rsid w:val="005D486F"/>
    <w:rsid w:val="005D660E"/>
    <w:rsid w:val="005E019E"/>
    <w:rsid w:val="005E01DA"/>
    <w:rsid w:val="005E26E7"/>
    <w:rsid w:val="005E33BD"/>
    <w:rsid w:val="005E5FBA"/>
    <w:rsid w:val="005E6622"/>
    <w:rsid w:val="005E6BA7"/>
    <w:rsid w:val="005E7262"/>
    <w:rsid w:val="005E79BD"/>
    <w:rsid w:val="005F11C2"/>
    <w:rsid w:val="005F1893"/>
    <w:rsid w:val="005F1CA5"/>
    <w:rsid w:val="005F1E7A"/>
    <w:rsid w:val="005F36DC"/>
    <w:rsid w:val="005F415B"/>
    <w:rsid w:val="005F455A"/>
    <w:rsid w:val="005F5056"/>
    <w:rsid w:val="005F558A"/>
    <w:rsid w:val="005F7538"/>
    <w:rsid w:val="0060037C"/>
    <w:rsid w:val="0060128E"/>
    <w:rsid w:val="0060149E"/>
    <w:rsid w:val="0060349B"/>
    <w:rsid w:val="006040A3"/>
    <w:rsid w:val="00604FD6"/>
    <w:rsid w:val="00605F0F"/>
    <w:rsid w:val="00606351"/>
    <w:rsid w:val="00607EB9"/>
    <w:rsid w:val="00612D8E"/>
    <w:rsid w:val="00614363"/>
    <w:rsid w:val="0061454C"/>
    <w:rsid w:val="006148F1"/>
    <w:rsid w:val="006154F8"/>
    <w:rsid w:val="00615B9A"/>
    <w:rsid w:val="00615BE3"/>
    <w:rsid w:val="00616477"/>
    <w:rsid w:val="006205D5"/>
    <w:rsid w:val="006207BD"/>
    <w:rsid w:val="00620D42"/>
    <w:rsid w:val="006219A9"/>
    <w:rsid w:val="006225A3"/>
    <w:rsid w:val="00622613"/>
    <w:rsid w:val="006238D9"/>
    <w:rsid w:val="0062405E"/>
    <w:rsid w:val="00624A4E"/>
    <w:rsid w:val="0062529B"/>
    <w:rsid w:val="0062621A"/>
    <w:rsid w:val="006266BF"/>
    <w:rsid w:val="00631196"/>
    <w:rsid w:val="00632489"/>
    <w:rsid w:val="006324ED"/>
    <w:rsid w:val="00632552"/>
    <w:rsid w:val="00632558"/>
    <w:rsid w:val="0063298C"/>
    <w:rsid w:val="00632FED"/>
    <w:rsid w:val="00635E27"/>
    <w:rsid w:val="0063670E"/>
    <w:rsid w:val="0063694E"/>
    <w:rsid w:val="0064012D"/>
    <w:rsid w:val="00640A45"/>
    <w:rsid w:val="00640AD7"/>
    <w:rsid w:val="0064127B"/>
    <w:rsid w:val="006434D3"/>
    <w:rsid w:val="0064777F"/>
    <w:rsid w:val="00647A4C"/>
    <w:rsid w:val="0065155B"/>
    <w:rsid w:val="00653D02"/>
    <w:rsid w:val="00655115"/>
    <w:rsid w:val="00657775"/>
    <w:rsid w:val="0066009C"/>
    <w:rsid w:val="00660411"/>
    <w:rsid w:val="00660F71"/>
    <w:rsid w:val="00661C17"/>
    <w:rsid w:val="0066200D"/>
    <w:rsid w:val="006651CE"/>
    <w:rsid w:val="00665452"/>
    <w:rsid w:val="00665484"/>
    <w:rsid w:val="00666B21"/>
    <w:rsid w:val="006673E7"/>
    <w:rsid w:val="00670BC3"/>
    <w:rsid w:val="00671F42"/>
    <w:rsid w:val="006721AA"/>
    <w:rsid w:val="0067269F"/>
    <w:rsid w:val="006743DB"/>
    <w:rsid w:val="006772A1"/>
    <w:rsid w:val="0068063B"/>
    <w:rsid w:val="00680866"/>
    <w:rsid w:val="00680AFE"/>
    <w:rsid w:val="00680EB2"/>
    <w:rsid w:val="00681AA3"/>
    <w:rsid w:val="006829AB"/>
    <w:rsid w:val="00682B60"/>
    <w:rsid w:val="00684332"/>
    <w:rsid w:val="00684B15"/>
    <w:rsid w:val="00684D5E"/>
    <w:rsid w:val="00685B29"/>
    <w:rsid w:val="00690997"/>
    <w:rsid w:val="006909C0"/>
    <w:rsid w:val="006911C1"/>
    <w:rsid w:val="00691EF8"/>
    <w:rsid w:val="00692F32"/>
    <w:rsid w:val="006933A2"/>
    <w:rsid w:val="0069465F"/>
    <w:rsid w:val="00695E5A"/>
    <w:rsid w:val="006962AF"/>
    <w:rsid w:val="0069666E"/>
    <w:rsid w:val="00696B79"/>
    <w:rsid w:val="00697297"/>
    <w:rsid w:val="00697374"/>
    <w:rsid w:val="00697492"/>
    <w:rsid w:val="006A05D0"/>
    <w:rsid w:val="006A128B"/>
    <w:rsid w:val="006A16CD"/>
    <w:rsid w:val="006A1D89"/>
    <w:rsid w:val="006A1F28"/>
    <w:rsid w:val="006A2A54"/>
    <w:rsid w:val="006A3EF8"/>
    <w:rsid w:val="006A5E47"/>
    <w:rsid w:val="006A66D2"/>
    <w:rsid w:val="006A75A3"/>
    <w:rsid w:val="006A7DB1"/>
    <w:rsid w:val="006B09D5"/>
    <w:rsid w:val="006B0F83"/>
    <w:rsid w:val="006B0FDC"/>
    <w:rsid w:val="006B12C4"/>
    <w:rsid w:val="006B13D1"/>
    <w:rsid w:val="006B347A"/>
    <w:rsid w:val="006B3CD8"/>
    <w:rsid w:val="006B4E98"/>
    <w:rsid w:val="006B4ED8"/>
    <w:rsid w:val="006B62F9"/>
    <w:rsid w:val="006B683E"/>
    <w:rsid w:val="006B70C8"/>
    <w:rsid w:val="006B71B3"/>
    <w:rsid w:val="006B7AF1"/>
    <w:rsid w:val="006C04BC"/>
    <w:rsid w:val="006C3258"/>
    <w:rsid w:val="006C34C2"/>
    <w:rsid w:val="006C5693"/>
    <w:rsid w:val="006C5891"/>
    <w:rsid w:val="006C67EB"/>
    <w:rsid w:val="006D0726"/>
    <w:rsid w:val="006D11DC"/>
    <w:rsid w:val="006D16FF"/>
    <w:rsid w:val="006D27F0"/>
    <w:rsid w:val="006D418E"/>
    <w:rsid w:val="006D5D02"/>
    <w:rsid w:val="006D5DCD"/>
    <w:rsid w:val="006D6D67"/>
    <w:rsid w:val="006D7DD8"/>
    <w:rsid w:val="006E0824"/>
    <w:rsid w:val="006E1477"/>
    <w:rsid w:val="006E3258"/>
    <w:rsid w:val="006E3AA7"/>
    <w:rsid w:val="006E5CA2"/>
    <w:rsid w:val="006E7447"/>
    <w:rsid w:val="006F05DB"/>
    <w:rsid w:val="006F254B"/>
    <w:rsid w:val="006F3D01"/>
    <w:rsid w:val="006F5649"/>
    <w:rsid w:val="006F59CF"/>
    <w:rsid w:val="006F73E6"/>
    <w:rsid w:val="006F7AA5"/>
    <w:rsid w:val="007008E6"/>
    <w:rsid w:val="007019EB"/>
    <w:rsid w:val="00701DD2"/>
    <w:rsid w:val="0070226E"/>
    <w:rsid w:val="007022EC"/>
    <w:rsid w:val="007034A6"/>
    <w:rsid w:val="007046C4"/>
    <w:rsid w:val="00704C9F"/>
    <w:rsid w:val="00704F3D"/>
    <w:rsid w:val="007054D1"/>
    <w:rsid w:val="007071DF"/>
    <w:rsid w:val="00707725"/>
    <w:rsid w:val="00710B67"/>
    <w:rsid w:val="00711693"/>
    <w:rsid w:val="0071190A"/>
    <w:rsid w:val="007133F1"/>
    <w:rsid w:val="00714CAA"/>
    <w:rsid w:val="00715014"/>
    <w:rsid w:val="007160CB"/>
    <w:rsid w:val="007162C0"/>
    <w:rsid w:val="00717407"/>
    <w:rsid w:val="00723E86"/>
    <w:rsid w:val="00724619"/>
    <w:rsid w:val="00724923"/>
    <w:rsid w:val="00725144"/>
    <w:rsid w:val="007272A5"/>
    <w:rsid w:val="00730947"/>
    <w:rsid w:val="00732271"/>
    <w:rsid w:val="007331D0"/>
    <w:rsid w:val="00734610"/>
    <w:rsid w:val="00734715"/>
    <w:rsid w:val="007348AE"/>
    <w:rsid w:val="00736DEE"/>
    <w:rsid w:val="0073797B"/>
    <w:rsid w:val="007414F7"/>
    <w:rsid w:val="0074262F"/>
    <w:rsid w:val="00742F11"/>
    <w:rsid w:val="007446E5"/>
    <w:rsid w:val="0074584E"/>
    <w:rsid w:val="00747D31"/>
    <w:rsid w:val="00747DA6"/>
    <w:rsid w:val="00747E95"/>
    <w:rsid w:val="00752DD8"/>
    <w:rsid w:val="00753E5E"/>
    <w:rsid w:val="00753F7C"/>
    <w:rsid w:val="0075471E"/>
    <w:rsid w:val="00754A98"/>
    <w:rsid w:val="0075627D"/>
    <w:rsid w:val="007567FD"/>
    <w:rsid w:val="00756BEE"/>
    <w:rsid w:val="007601C2"/>
    <w:rsid w:val="007628DD"/>
    <w:rsid w:val="00762C07"/>
    <w:rsid w:val="00765E11"/>
    <w:rsid w:val="00766BAC"/>
    <w:rsid w:val="00767F1C"/>
    <w:rsid w:val="00770B41"/>
    <w:rsid w:val="00770FD8"/>
    <w:rsid w:val="00771649"/>
    <w:rsid w:val="00772A5D"/>
    <w:rsid w:val="00773347"/>
    <w:rsid w:val="00773CB6"/>
    <w:rsid w:val="007759B3"/>
    <w:rsid w:val="00776189"/>
    <w:rsid w:val="00776514"/>
    <w:rsid w:val="007766EF"/>
    <w:rsid w:val="00776B5B"/>
    <w:rsid w:val="007776F2"/>
    <w:rsid w:val="0078235D"/>
    <w:rsid w:val="00783E74"/>
    <w:rsid w:val="00784A02"/>
    <w:rsid w:val="00786602"/>
    <w:rsid w:val="00786933"/>
    <w:rsid w:val="00786E0C"/>
    <w:rsid w:val="00787477"/>
    <w:rsid w:val="007914DB"/>
    <w:rsid w:val="00793CE2"/>
    <w:rsid w:val="00793ED2"/>
    <w:rsid w:val="0079403E"/>
    <w:rsid w:val="0079643D"/>
    <w:rsid w:val="00797586"/>
    <w:rsid w:val="00797E5A"/>
    <w:rsid w:val="007A163C"/>
    <w:rsid w:val="007A1CFA"/>
    <w:rsid w:val="007A2026"/>
    <w:rsid w:val="007A36A6"/>
    <w:rsid w:val="007A381A"/>
    <w:rsid w:val="007A4413"/>
    <w:rsid w:val="007A4613"/>
    <w:rsid w:val="007A598F"/>
    <w:rsid w:val="007A5CC9"/>
    <w:rsid w:val="007A6499"/>
    <w:rsid w:val="007A7923"/>
    <w:rsid w:val="007B09D5"/>
    <w:rsid w:val="007B1ECC"/>
    <w:rsid w:val="007B2133"/>
    <w:rsid w:val="007B2F84"/>
    <w:rsid w:val="007B3333"/>
    <w:rsid w:val="007B502C"/>
    <w:rsid w:val="007C0C17"/>
    <w:rsid w:val="007C0F8F"/>
    <w:rsid w:val="007C1112"/>
    <w:rsid w:val="007C1BF9"/>
    <w:rsid w:val="007C2984"/>
    <w:rsid w:val="007C32FE"/>
    <w:rsid w:val="007C447F"/>
    <w:rsid w:val="007C4815"/>
    <w:rsid w:val="007D1CD9"/>
    <w:rsid w:val="007D2CEE"/>
    <w:rsid w:val="007D3E60"/>
    <w:rsid w:val="007D40F9"/>
    <w:rsid w:val="007D4C38"/>
    <w:rsid w:val="007D5D27"/>
    <w:rsid w:val="007D7B75"/>
    <w:rsid w:val="007E120A"/>
    <w:rsid w:val="007E13BB"/>
    <w:rsid w:val="007E1DBC"/>
    <w:rsid w:val="007E4F53"/>
    <w:rsid w:val="007E557A"/>
    <w:rsid w:val="007E733E"/>
    <w:rsid w:val="007E762D"/>
    <w:rsid w:val="007F09AE"/>
    <w:rsid w:val="007F0BD8"/>
    <w:rsid w:val="007F1CC2"/>
    <w:rsid w:val="007F2DFD"/>
    <w:rsid w:val="007F4269"/>
    <w:rsid w:val="007F51B1"/>
    <w:rsid w:val="007F552B"/>
    <w:rsid w:val="007F5B65"/>
    <w:rsid w:val="007F5B91"/>
    <w:rsid w:val="007F5BB9"/>
    <w:rsid w:val="007F6254"/>
    <w:rsid w:val="007F7236"/>
    <w:rsid w:val="007F7C4C"/>
    <w:rsid w:val="00800451"/>
    <w:rsid w:val="0080160A"/>
    <w:rsid w:val="00801846"/>
    <w:rsid w:val="00802888"/>
    <w:rsid w:val="008028A9"/>
    <w:rsid w:val="00802B1F"/>
    <w:rsid w:val="008031D7"/>
    <w:rsid w:val="008049F7"/>
    <w:rsid w:val="008053FB"/>
    <w:rsid w:val="0080643E"/>
    <w:rsid w:val="00807A8E"/>
    <w:rsid w:val="00810704"/>
    <w:rsid w:val="00810BA6"/>
    <w:rsid w:val="00810C3A"/>
    <w:rsid w:val="008115F7"/>
    <w:rsid w:val="00812402"/>
    <w:rsid w:val="00812A1C"/>
    <w:rsid w:val="00814D9D"/>
    <w:rsid w:val="00816B1F"/>
    <w:rsid w:val="00816E81"/>
    <w:rsid w:val="00821A09"/>
    <w:rsid w:val="00822898"/>
    <w:rsid w:val="00823BF3"/>
    <w:rsid w:val="00823CF2"/>
    <w:rsid w:val="0082458D"/>
    <w:rsid w:val="00824A82"/>
    <w:rsid w:val="0082561E"/>
    <w:rsid w:val="00825737"/>
    <w:rsid w:val="00826633"/>
    <w:rsid w:val="00827B15"/>
    <w:rsid w:val="0083189E"/>
    <w:rsid w:val="00831C07"/>
    <w:rsid w:val="00832BE0"/>
    <w:rsid w:val="00832D70"/>
    <w:rsid w:val="00832E4C"/>
    <w:rsid w:val="00833C5E"/>
    <w:rsid w:val="008354E7"/>
    <w:rsid w:val="00836038"/>
    <w:rsid w:val="008362E6"/>
    <w:rsid w:val="00836B56"/>
    <w:rsid w:val="00836E35"/>
    <w:rsid w:val="00837411"/>
    <w:rsid w:val="00840B9E"/>
    <w:rsid w:val="00841F9F"/>
    <w:rsid w:val="008422BC"/>
    <w:rsid w:val="00842F88"/>
    <w:rsid w:val="00843F2F"/>
    <w:rsid w:val="008441E8"/>
    <w:rsid w:val="00844C3F"/>
    <w:rsid w:val="00844CCB"/>
    <w:rsid w:val="00844DA9"/>
    <w:rsid w:val="00845430"/>
    <w:rsid w:val="0084547F"/>
    <w:rsid w:val="00847A77"/>
    <w:rsid w:val="00847E60"/>
    <w:rsid w:val="00850E9E"/>
    <w:rsid w:val="00851120"/>
    <w:rsid w:val="00852544"/>
    <w:rsid w:val="00853398"/>
    <w:rsid w:val="00853C22"/>
    <w:rsid w:val="00854396"/>
    <w:rsid w:val="008546FC"/>
    <w:rsid w:val="0085562B"/>
    <w:rsid w:val="00855CEE"/>
    <w:rsid w:val="0086378F"/>
    <w:rsid w:val="00865C87"/>
    <w:rsid w:val="008663B8"/>
    <w:rsid w:val="00866E38"/>
    <w:rsid w:val="00870208"/>
    <w:rsid w:val="00870C57"/>
    <w:rsid w:val="00871E1C"/>
    <w:rsid w:val="0087257F"/>
    <w:rsid w:val="00873744"/>
    <w:rsid w:val="00873893"/>
    <w:rsid w:val="00873FDA"/>
    <w:rsid w:val="00874093"/>
    <w:rsid w:val="0087424C"/>
    <w:rsid w:val="00875798"/>
    <w:rsid w:val="00881939"/>
    <w:rsid w:val="00882B82"/>
    <w:rsid w:val="00882E16"/>
    <w:rsid w:val="0088395D"/>
    <w:rsid w:val="008845DE"/>
    <w:rsid w:val="008846DE"/>
    <w:rsid w:val="008848FC"/>
    <w:rsid w:val="00886322"/>
    <w:rsid w:val="008902CC"/>
    <w:rsid w:val="0089063F"/>
    <w:rsid w:val="008926BA"/>
    <w:rsid w:val="00894311"/>
    <w:rsid w:val="00894FFB"/>
    <w:rsid w:val="00896CEE"/>
    <w:rsid w:val="00896D5D"/>
    <w:rsid w:val="008A020F"/>
    <w:rsid w:val="008A2168"/>
    <w:rsid w:val="008A2450"/>
    <w:rsid w:val="008A2B93"/>
    <w:rsid w:val="008A5AFC"/>
    <w:rsid w:val="008A5BE7"/>
    <w:rsid w:val="008A64B2"/>
    <w:rsid w:val="008B0D93"/>
    <w:rsid w:val="008B2378"/>
    <w:rsid w:val="008B25AD"/>
    <w:rsid w:val="008B3F43"/>
    <w:rsid w:val="008B43BA"/>
    <w:rsid w:val="008B4409"/>
    <w:rsid w:val="008B5925"/>
    <w:rsid w:val="008B7DD1"/>
    <w:rsid w:val="008C09AF"/>
    <w:rsid w:val="008C3679"/>
    <w:rsid w:val="008C41FE"/>
    <w:rsid w:val="008C470D"/>
    <w:rsid w:val="008C574E"/>
    <w:rsid w:val="008C5968"/>
    <w:rsid w:val="008C654A"/>
    <w:rsid w:val="008C7A12"/>
    <w:rsid w:val="008D06B4"/>
    <w:rsid w:val="008D0E70"/>
    <w:rsid w:val="008D11DE"/>
    <w:rsid w:val="008D265B"/>
    <w:rsid w:val="008D27B7"/>
    <w:rsid w:val="008D3015"/>
    <w:rsid w:val="008D341B"/>
    <w:rsid w:val="008D4D15"/>
    <w:rsid w:val="008D6595"/>
    <w:rsid w:val="008D65C3"/>
    <w:rsid w:val="008D6E1E"/>
    <w:rsid w:val="008D74A0"/>
    <w:rsid w:val="008E023B"/>
    <w:rsid w:val="008E1371"/>
    <w:rsid w:val="008E13F2"/>
    <w:rsid w:val="008E148F"/>
    <w:rsid w:val="008E16BF"/>
    <w:rsid w:val="008E3FE6"/>
    <w:rsid w:val="008E453A"/>
    <w:rsid w:val="008E4F63"/>
    <w:rsid w:val="008E5BAB"/>
    <w:rsid w:val="008E6579"/>
    <w:rsid w:val="008E6F6A"/>
    <w:rsid w:val="008E7441"/>
    <w:rsid w:val="008E7A37"/>
    <w:rsid w:val="008F2383"/>
    <w:rsid w:val="008F3F53"/>
    <w:rsid w:val="008F4310"/>
    <w:rsid w:val="008F72BA"/>
    <w:rsid w:val="00900EFB"/>
    <w:rsid w:val="00900F88"/>
    <w:rsid w:val="00901769"/>
    <w:rsid w:val="00903339"/>
    <w:rsid w:val="009036F7"/>
    <w:rsid w:val="00903937"/>
    <w:rsid w:val="00906126"/>
    <w:rsid w:val="00907A88"/>
    <w:rsid w:val="0091027C"/>
    <w:rsid w:val="009105AF"/>
    <w:rsid w:val="00911DBF"/>
    <w:rsid w:val="00912342"/>
    <w:rsid w:val="009150CD"/>
    <w:rsid w:val="00916EFD"/>
    <w:rsid w:val="00917701"/>
    <w:rsid w:val="0091779D"/>
    <w:rsid w:val="009177DB"/>
    <w:rsid w:val="0092142E"/>
    <w:rsid w:val="00921F88"/>
    <w:rsid w:val="00922733"/>
    <w:rsid w:val="00923D7C"/>
    <w:rsid w:val="00926B28"/>
    <w:rsid w:val="00940966"/>
    <w:rsid w:val="00941817"/>
    <w:rsid w:val="009422B0"/>
    <w:rsid w:val="0094321A"/>
    <w:rsid w:val="00943553"/>
    <w:rsid w:val="009438F2"/>
    <w:rsid w:val="0094400E"/>
    <w:rsid w:val="00945D2E"/>
    <w:rsid w:val="00947096"/>
    <w:rsid w:val="00947C20"/>
    <w:rsid w:val="00947CC4"/>
    <w:rsid w:val="00950CAF"/>
    <w:rsid w:val="009515FD"/>
    <w:rsid w:val="00952C9E"/>
    <w:rsid w:val="00952DD6"/>
    <w:rsid w:val="00955C69"/>
    <w:rsid w:val="0095690E"/>
    <w:rsid w:val="009610D5"/>
    <w:rsid w:val="009614D9"/>
    <w:rsid w:val="009623BE"/>
    <w:rsid w:val="00963124"/>
    <w:rsid w:val="0096394D"/>
    <w:rsid w:val="009673D4"/>
    <w:rsid w:val="00971AFA"/>
    <w:rsid w:val="00972843"/>
    <w:rsid w:val="00972A68"/>
    <w:rsid w:val="00972CE9"/>
    <w:rsid w:val="009748DF"/>
    <w:rsid w:val="00975649"/>
    <w:rsid w:val="009775E4"/>
    <w:rsid w:val="009816A0"/>
    <w:rsid w:val="00982D79"/>
    <w:rsid w:val="00982F6A"/>
    <w:rsid w:val="00983742"/>
    <w:rsid w:val="00983BAE"/>
    <w:rsid w:val="00983DFC"/>
    <w:rsid w:val="0098429D"/>
    <w:rsid w:val="00987BEB"/>
    <w:rsid w:val="00990EC2"/>
    <w:rsid w:val="00992AB4"/>
    <w:rsid w:val="00994032"/>
    <w:rsid w:val="00994090"/>
    <w:rsid w:val="009944CE"/>
    <w:rsid w:val="009945A0"/>
    <w:rsid w:val="00995516"/>
    <w:rsid w:val="009960B8"/>
    <w:rsid w:val="0099679E"/>
    <w:rsid w:val="009A0588"/>
    <w:rsid w:val="009A23E2"/>
    <w:rsid w:val="009A2D1A"/>
    <w:rsid w:val="009A3D0F"/>
    <w:rsid w:val="009A41FB"/>
    <w:rsid w:val="009A46AB"/>
    <w:rsid w:val="009A5543"/>
    <w:rsid w:val="009A5E47"/>
    <w:rsid w:val="009A5E54"/>
    <w:rsid w:val="009A68B9"/>
    <w:rsid w:val="009A75FF"/>
    <w:rsid w:val="009A7ABF"/>
    <w:rsid w:val="009B006E"/>
    <w:rsid w:val="009B02E4"/>
    <w:rsid w:val="009B17F6"/>
    <w:rsid w:val="009B20C7"/>
    <w:rsid w:val="009B3392"/>
    <w:rsid w:val="009B3E44"/>
    <w:rsid w:val="009B4D2D"/>
    <w:rsid w:val="009B4E68"/>
    <w:rsid w:val="009B55BE"/>
    <w:rsid w:val="009B63DA"/>
    <w:rsid w:val="009B6C62"/>
    <w:rsid w:val="009B7237"/>
    <w:rsid w:val="009C080C"/>
    <w:rsid w:val="009C59F4"/>
    <w:rsid w:val="009C658E"/>
    <w:rsid w:val="009C6E03"/>
    <w:rsid w:val="009D0740"/>
    <w:rsid w:val="009D0EE1"/>
    <w:rsid w:val="009D1075"/>
    <w:rsid w:val="009D142A"/>
    <w:rsid w:val="009D293E"/>
    <w:rsid w:val="009D300F"/>
    <w:rsid w:val="009D3222"/>
    <w:rsid w:val="009D4E1B"/>
    <w:rsid w:val="009D724A"/>
    <w:rsid w:val="009E0957"/>
    <w:rsid w:val="009E15DA"/>
    <w:rsid w:val="009E3E78"/>
    <w:rsid w:val="009E6C46"/>
    <w:rsid w:val="009E6EC8"/>
    <w:rsid w:val="009E7D5D"/>
    <w:rsid w:val="009F0A28"/>
    <w:rsid w:val="009F0F70"/>
    <w:rsid w:val="009F1588"/>
    <w:rsid w:val="009F1D0A"/>
    <w:rsid w:val="009F2713"/>
    <w:rsid w:val="009F3A76"/>
    <w:rsid w:val="009F4939"/>
    <w:rsid w:val="009F66A4"/>
    <w:rsid w:val="009F7BB0"/>
    <w:rsid w:val="00A00061"/>
    <w:rsid w:val="00A00ADB"/>
    <w:rsid w:val="00A00B18"/>
    <w:rsid w:val="00A00C52"/>
    <w:rsid w:val="00A0139C"/>
    <w:rsid w:val="00A01583"/>
    <w:rsid w:val="00A0173A"/>
    <w:rsid w:val="00A019CE"/>
    <w:rsid w:val="00A01A90"/>
    <w:rsid w:val="00A01E5A"/>
    <w:rsid w:val="00A01EEA"/>
    <w:rsid w:val="00A03D93"/>
    <w:rsid w:val="00A04018"/>
    <w:rsid w:val="00A045B8"/>
    <w:rsid w:val="00A04D7C"/>
    <w:rsid w:val="00A05271"/>
    <w:rsid w:val="00A05494"/>
    <w:rsid w:val="00A07FBF"/>
    <w:rsid w:val="00A1140D"/>
    <w:rsid w:val="00A1373F"/>
    <w:rsid w:val="00A13AC2"/>
    <w:rsid w:val="00A1473B"/>
    <w:rsid w:val="00A14EC7"/>
    <w:rsid w:val="00A16756"/>
    <w:rsid w:val="00A171D3"/>
    <w:rsid w:val="00A17379"/>
    <w:rsid w:val="00A17F6E"/>
    <w:rsid w:val="00A20185"/>
    <w:rsid w:val="00A21E81"/>
    <w:rsid w:val="00A22911"/>
    <w:rsid w:val="00A24DD1"/>
    <w:rsid w:val="00A25655"/>
    <w:rsid w:val="00A32870"/>
    <w:rsid w:val="00A32E36"/>
    <w:rsid w:val="00A331EE"/>
    <w:rsid w:val="00A34D7B"/>
    <w:rsid w:val="00A36A4A"/>
    <w:rsid w:val="00A3722E"/>
    <w:rsid w:val="00A40956"/>
    <w:rsid w:val="00A40D5E"/>
    <w:rsid w:val="00A41B3A"/>
    <w:rsid w:val="00A42620"/>
    <w:rsid w:val="00A43A08"/>
    <w:rsid w:val="00A44AB4"/>
    <w:rsid w:val="00A450F3"/>
    <w:rsid w:val="00A455F0"/>
    <w:rsid w:val="00A4563D"/>
    <w:rsid w:val="00A45AD6"/>
    <w:rsid w:val="00A45E49"/>
    <w:rsid w:val="00A45EFC"/>
    <w:rsid w:val="00A501F9"/>
    <w:rsid w:val="00A50B9D"/>
    <w:rsid w:val="00A52116"/>
    <w:rsid w:val="00A53BAB"/>
    <w:rsid w:val="00A54C6F"/>
    <w:rsid w:val="00A54D05"/>
    <w:rsid w:val="00A54D4A"/>
    <w:rsid w:val="00A54E4B"/>
    <w:rsid w:val="00A553DC"/>
    <w:rsid w:val="00A55D79"/>
    <w:rsid w:val="00A56FC5"/>
    <w:rsid w:val="00A6079F"/>
    <w:rsid w:val="00A61B3C"/>
    <w:rsid w:val="00A61F61"/>
    <w:rsid w:val="00A62288"/>
    <w:rsid w:val="00A63135"/>
    <w:rsid w:val="00A638AA"/>
    <w:rsid w:val="00A64848"/>
    <w:rsid w:val="00A659FB"/>
    <w:rsid w:val="00A65C78"/>
    <w:rsid w:val="00A65FAF"/>
    <w:rsid w:val="00A66603"/>
    <w:rsid w:val="00A72352"/>
    <w:rsid w:val="00A7378D"/>
    <w:rsid w:val="00A772F7"/>
    <w:rsid w:val="00A8008D"/>
    <w:rsid w:val="00A80E08"/>
    <w:rsid w:val="00A813C1"/>
    <w:rsid w:val="00A82469"/>
    <w:rsid w:val="00A833DA"/>
    <w:rsid w:val="00A83D70"/>
    <w:rsid w:val="00A83F6A"/>
    <w:rsid w:val="00A8418F"/>
    <w:rsid w:val="00A844BF"/>
    <w:rsid w:val="00A84F38"/>
    <w:rsid w:val="00A854CD"/>
    <w:rsid w:val="00A87376"/>
    <w:rsid w:val="00A91008"/>
    <w:rsid w:val="00A913B1"/>
    <w:rsid w:val="00A91CDB"/>
    <w:rsid w:val="00A921C4"/>
    <w:rsid w:val="00A92F46"/>
    <w:rsid w:val="00A9317A"/>
    <w:rsid w:val="00A93D6E"/>
    <w:rsid w:val="00A93FBA"/>
    <w:rsid w:val="00A949B3"/>
    <w:rsid w:val="00AA01F4"/>
    <w:rsid w:val="00AA1ACF"/>
    <w:rsid w:val="00AA266E"/>
    <w:rsid w:val="00AA3163"/>
    <w:rsid w:val="00AA31F5"/>
    <w:rsid w:val="00AA4D8F"/>
    <w:rsid w:val="00AA5EED"/>
    <w:rsid w:val="00AA65F3"/>
    <w:rsid w:val="00AB0C8A"/>
    <w:rsid w:val="00AB143B"/>
    <w:rsid w:val="00AB1F16"/>
    <w:rsid w:val="00AB20E0"/>
    <w:rsid w:val="00AB31F3"/>
    <w:rsid w:val="00AB43E5"/>
    <w:rsid w:val="00AB4D9F"/>
    <w:rsid w:val="00AB4F52"/>
    <w:rsid w:val="00AB51C2"/>
    <w:rsid w:val="00AB535B"/>
    <w:rsid w:val="00AB54FD"/>
    <w:rsid w:val="00AB5BE9"/>
    <w:rsid w:val="00AB6091"/>
    <w:rsid w:val="00AB642F"/>
    <w:rsid w:val="00AC08FB"/>
    <w:rsid w:val="00AC0BFA"/>
    <w:rsid w:val="00AC5E9A"/>
    <w:rsid w:val="00AC6593"/>
    <w:rsid w:val="00AC6723"/>
    <w:rsid w:val="00AC7109"/>
    <w:rsid w:val="00AC7251"/>
    <w:rsid w:val="00AC7EA9"/>
    <w:rsid w:val="00AD169E"/>
    <w:rsid w:val="00AD1974"/>
    <w:rsid w:val="00AD233C"/>
    <w:rsid w:val="00AD4C2B"/>
    <w:rsid w:val="00AD64F6"/>
    <w:rsid w:val="00AD720A"/>
    <w:rsid w:val="00AD7AB6"/>
    <w:rsid w:val="00AE04C5"/>
    <w:rsid w:val="00AE0FD5"/>
    <w:rsid w:val="00AE1610"/>
    <w:rsid w:val="00AE176B"/>
    <w:rsid w:val="00AE218E"/>
    <w:rsid w:val="00AE2832"/>
    <w:rsid w:val="00AE3221"/>
    <w:rsid w:val="00AE3B23"/>
    <w:rsid w:val="00AE3FE1"/>
    <w:rsid w:val="00AE41EF"/>
    <w:rsid w:val="00AE4C45"/>
    <w:rsid w:val="00AE4E1C"/>
    <w:rsid w:val="00AE70C2"/>
    <w:rsid w:val="00AE78E9"/>
    <w:rsid w:val="00AF0DA8"/>
    <w:rsid w:val="00AF2647"/>
    <w:rsid w:val="00AF39BE"/>
    <w:rsid w:val="00AF4DDD"/>
    <w:rsid w:val="00AF5224"/>
    <w:rsid w:val="00AF5EB7"/>
    <w:rsid w:val="00AF7123"/>
    <w:rsid w:val="00B003CB"/>
    <w:rsid w:val="00B00964"/>
    <w:rsid w:val="00B012E7"/>
    <w:rsid w:val="00B013E7"/>
    <w:rsid w:val="00B02FD1"/>
    <w:rsid w:val="00B0417E"/>
    <w:rsid w:val="00B05541"/>
    <w:rsid w:val="00B06A1D"/>
    <w:rsid w:val="00B07A68"/>
    <w:rsid w:val="00B11D63"/>
    <w:rsid w:val="00B11FD7"/>
    <w:rsid w:val="00B16EFF"/>
    <w:rsid w:val="00B1720E"/>
    <w:rsid w:val="00B179BF"/>
    <w:rsid w:val="00B17A25"/>
    <w:rsid w:val="00B20329"/>
    <w:rsid w:val="00B22449"/>
    <w:rsid w:val="00B22F3F"/>
    <w:rsid w:val="00B24889"/>
    <w:rsid w:val="00B24D5C"/>
    <w:rsid w:val="00B2545A"/>
    <w:rsid w:val="00B25808"/>
    <w:rsid w:val="00B2583F"/>
    <w:rsid w:val="00B259EA"/>
    <w:rsid w:val="00B2659E"/>
    <w:rsid w:val="00B27AF7"/>
    <w:rsid w:val="00B32017"/>
    <w:rsid w:val="00B32AA9"/>
    <w:rsid w:val="00B33296"/>
    <w:rsid w:val="00B33809"/>
    <w:rsid w:val="00B347EB"/>
    <w:rsid w:val="00B34E03"/>
    <w:rsid w:val="00B40287"/>
    <w:rsid w:val="00B413E6"/>
    <w:rsid w:val="00B42057"/>
    <w:rsid w:val="00B4210D"/>
    <w:rsid w:val="00B42707"/>
    <w:rsid w:val="00B42937"/>
    <w:rsid w:val="00B42B73"/>
    <w:rsid w:val="00B4318D"/>
    <w:rsid w:val="00B442E8"/>
    <w:rsid w:val="00B446BD"/>
    <w:rsid w:val="00B44F93"/>
    <w:rsid w:val="00B4616A"/>
    <w:rsid w:val="00B52688"/>
    <w:rsid w:val="00B533FF"/>
    <w:rsid w:val="00B5371B"/>
    <w:rsid w:val="00B5552F"/>
    <w:rsid w:val="00B57AA6"/>
    <w:rsid w:val="00B57D1A"/>
    <w:rsid w:val="00B60510"/>
    <w:rsid w:val="00B616FD"/>
    <w:rsid w:val="00B64B25"/>
    <w:rsid w:val="00B656C8"/>
    <w:rsid w:val="00B66422"/>
    <w:rsid w:val="00B66EED"/>
    <w:rsid w:val="00B671B8"/>
    <w:rsid w:val="00B70151"/>
    <w:rsid w:val="00B71838"/>
    <w:rsid w:val="00B72D36"/>
    <w:rsid w:val="00B73B64"/>
    <w:rsid w:val="00B74332"/>
    <w:rsid w:val="00B74E4F"/>
    <w:rsid w:val="00B75481"/>
    <w:rsid w:val="00B75CE5"/>
    <w:rsid w:val="00B76B21"/>
    <w:rsid w:val="00B775B0"/>
    <w:rsid w:val="00B776EC"/>
    <w:rsid w:val="00B8109B"/>
    <w:rsid w:val="00B826A1"/>
    <w:rsid w:val="00B82DDD"/>
    <w:rsid w:val="00B84A8E"/>
    <w:rsid w:val="00B851D4"/>
    <w:rsid w:val="00B85BE3"/>
    <w:rsid w:val="00B8620F"/>
    <w:rsid w:val="00B918F6"/>
    <w:rsid w:val="00B922D1"/>
    <w:rsid w:val="00B9285D"/>
    <w:rsid w:val="00B92B4F"/>
    <w:rsid w:val="00B9397D"/>
    <w:rsid w:val="00B939F8"/>
    <w:rsid w:val="00B9471C"/>
    <w:rsid w:val="00B950E1"/>
    <w:rsid w:val="00B9541E"/>
    <w:rsid w:val="00B95445"/>
    <w:rsid w:val="00B95AE1"/>
    <w:rsid w:val="00B96694"/>
    <w:rsid w:val="00B96D38"/>
    <w:rsid w:val="00BA039D"/>
    <w:rsid w:val="00BA1475"/>
    <w:rsid w:val="00BA23B0"/>
    <w:rsid w:val="00BA2B10"/>
    <w:rsid w:val="00BA3FA5"/>
    <w:rsid w:val="00BA6DB8"/>
    <w:rsid w:val="00BB267D"/>
    <w:rsid w:val="00BB5B73"/>
    <w:rsid w:val="00BC1DCC"/>
    <w:rsid w:val="00BC22FE"/>
    <w:rsid w:val="00BC3968"/>
    <w:rsid w:val="00BD06D1"/>
    <w:rsid w:val="00BD106D"/>
    <w:rsid w:val="00BD2BB4"/>
    <w:rsid w:val="00BD356F"/>
    <w:rsid w:val="00BD58F8"/>
    <w:rsid w:val="00BD6822"/>
    <w:rsid w:val="00BD7A70"/>
    <w:rsid w:val="00BE08EF"/>
    <w:rsid w:val="00BE106C"/>
    <w:rsid w:val="00BE189C"/>
    <w:rsid w:val="00BE1C16"/>
    <w:rsid w:val="00BE2495"/>
    <w:rsid w:val="00BE2A72"/>
    <w:rsid w:val="00BE2E99"/>
    <w:rsid w:val="00BE37DC"/>
    <w:rsid w:val="00BF2C42"/>
    <w:rsid w:val="00BF3201"/>
    <w:rsid w:val="00BF4B3B"/>
    <w:rsid w:val="00BF540E"/>
    <w:rsid w:val="00C011B9"/>
    <w:rsid w:val="00C011DC"/>
    <w:rsid w:val="00C02A76"/>
    <w:rsid w:val="00C02FFF"/>
    <w:rsid w:val="00C05029"/>
    <w:rsid w:val="00C052C3"/>
    <w:rsid w:val="00C07AB3"/>
    <w:rsid w:val="00C11408"/>
    <w:rsid w:val="00C12537"/>
    <w:rsid w:val="00C12A24"/>
    <w:rsid w:val="00C13770"/>
    <w:rsid w:val="00C148CE"/>
    <w:rsid w:val="00C14D90"/>
    <w:rsid w:val="00C14EAE"/>
    <w:rsid w:val="00C14F8A"/>
    <w:rsid w:val="00C179B7"/>
    <w:rsid w:val="00C179C8"/>
    <w:rsid w:val="00C17AF0"/>
    <w:rsid w:val="00C20433"/>
    <w:rsid w:val="00C20801"/>
    <w:rsid w:val="00C21383"/>
    <w:rsid w:val="00C22ED6"/>
    <w:rsid w:val="00C22F24"/>
    <w:rsid w:val="00C237DC"/>
    <w:rsid w:val="00C239F4"/>
    <w:rsid w:val="00C23F5A"/>
    <w:rsid w:val="00C241CA"/>
    <w:rsid w:val="00C246A0"/>
    <w:rsid w:val="00C246E1"/>
    <w:rsid w:val="00C30A5C"/>
    <w:rsid w:val="00C31533"/>
    <w:rsid w:val="00C31A5E"/>
    <w:rsid w:val="00C3200D"/>
    <w:rsid w:val="00C326DC"/>
    <w:rsid w:val="00C331AC"/>
    <w:rsid w:val="00C345CF"/>
    <w:rsid w:val="00C36052"/>
    <w:rsid w:val="00C36667"/>
    <w:rsid w:val="00C37475"/>
    <w:rsid w:val="00C405B6"/>
    <w:rsid w:val="00C408D2"/>
    <w:rsid w:val="00C41512"/>
    <w:rsid w:val="00C41A76"/>
    <w:rsid w:val="00C445C7"/>
    <w:rsid w:val="00C46A50"/>
    <w:rsid w:val="00C50271"/>
    <w:rsid w:val="00C51A5C"/>
    <w:rsid w:val="00C52180"/>
    <w:rsid w:val="00C52507"/>
    <w:rsid w:val="00C52E95"/>
    <w:rsid w:val="00C53B7F"/>
    <w:rsid w:val="00C5482D"/>
    <w:rsid w:val="00C5534C"/>
    <w:rsid w:val="00C564BF"/>
    <w:rsid w:val="00C61652"/>
    <w:rsid w:val="00C64C63"/>
    <w:rsid w:val="00C64CD0"/>
    <w:rsid w:val="00C64FFC"/>
    <w:rsid w:val="00C66D44"/>
    <w:rsid w:val="00C72214"/>
    <w:rsid w:val="00C7260A"/>
    <w:rsid w:val="00C72625"/>
    <w:rsid w:val="00C74C0F"/>
    <w:rsid w:val="00C75D28"/>
    <w:rsid w:val="00C76C03"/>
    <w:rsid w:val="00C774DF"/>
    <w:rsid w:val="00C83466"/>
    <w:rsid w:val="00C83A21"/>
    <w:rsid w:val="00C83ADB"/>
    <w:rsid w:val="00C840EB"/>
    <w:rsid w:val="00C849C2"/>
    <w:rsid w:val="00C852B6"/>
    <w:rsid w:val="00C85B08"/>
    <w:rsid w:val="00C90366"/>
    <w:rsid w:val="00C90B2D"/>
    <w:rsid w:val="00C90D6B"/>
    <w:rsid w:val="00C92949"/>
    <w:rsid w:val="00C945AA"/>
    <w:rsid w:val="00C9604C"/>
    <w:rsid w:val="00C96062"/>
    <w:rsid w:val="00C96DA8"/>
    <w:rsid w:val="00C9736A"/>
    <w:rsid w:val="00C9792B"/>
    <w:rsid w:val="00C97ED7"/>
    <w:rsid w:val="00CA0C27"/>
    <w:rsid w:val="00CA1044"/>
    <w:rsid w:val="00CA2FCD"/>
    <w:rsid w:val="00CA6590"/>
    <w:rsid w:val="00CA68B9"/>
    <w:rsid w:val="00CA6ABF"/>
    <w:rsid w:val="00CA6B60"/>
    <w:rsid w:val="00CA6C76"/>
    <w:rsid w:val="00CB0CA1"/>
    <w:rsid w:val="00CB2685"/>
    <w:rsid w:val="00CB3E51"/>
    <w:rsid w:val="00CB4331"/>
    <w:rsid w:val="00CB4977"/>
    <w:rsid w:val="00CB4FB3"/>
    <w:rsid w:val="00CB5053"/>
    <w:rsid w:val="00CB568A"/>
    <w:rsid w:val="00CC01CA"/>
    <w:rsid w:val="00CC1380"/>
    <w:rsid w:val="00CC198C"/>
    <w:rsid w:val="00CC211C"/>
    <w:rsid w:val="00CC224E"/>
    <w:rsid w:val="00CC4909"/>
    <w:rsid w:val="00CD00B3"/>
    <w:rsid w:val="00CD01BB"/>
    <w:rsid w:val="00CD06CA"/>
    <w:rsid w:val="00CD0D46"/>
    <w:rsid w:val="00CD2DCD"/>
    <w:rsid w:val="00CD36B0"/>
    <w:rsid w:val="00CD4842"/>
    <w:rsid w:val="00CD60CF"/>
    <w:rsid w:val="00CD6834"/>
    <w:rsid w:val="00CD6EAE"/>
    <w:rsid w:val="00CE082E"/>
    <w:rsid w:val="00CE0C8D"/>
    <w:rsid w:val="00CE0CC6"/>
    <w:rsid w:val="00CE218E"/>
    <w:rsid w:val="00CE2527"/>
    <w:rsid w:val="00CE2A33"/>
    <w:rsid w:val="00CE3D45"/>
    <w:rsid w:val="00CE5CC8"/>
    <w:rsid w:val="00CF0F76"/>
    <w:rsid w:val="00CF1018"/>
    <w:rsid w:val="00CF18B4"/>
    <w:rsid w:val="00CF1F0A"/>
    <w:rsid w:val="00CF587E"/>
    <w:rsid w:val="00CF7109"/>
    <w:rsid w:val="00CF7DED"/>
    <w:rsid w:val="00D006C5"/>
    <w:rsid w:val="00D01E52"/>
    <w:rsid w:val="00D03915"/>
    <w:rsid w:val="00D03E1D"/>
    <w:rsid w:val="00D05953"/>
    <w:rsid w:val="00D06124"/>
    <w:rsid w:val="00D06A69"/>
    <w:rsid w:val="00D06D44"/>
    <w:rsid w:val="00D10099"/>
    <w:rsid w:val="00D106D1"/>
    <w:rsid w:val="00D10B26"/>
    <w:rsid w:val="00D113A2"/>
    <w:rsid w:val="00D124F1"/>
    <w:rsid w:val="00D12A2E"/>
    <w:rsid w:val="00D14895"/>
    <w:rsid w:val="00D14D28"/>
    <w:rsid w:val="00D1692A"/>
    <w:rsid w:val="00D179D8"/>
    <w:rsid w:val="00D17E56"/>
    <w:rsid w:val="00D17FF5"/>
    <w:rsid w:val="00D20770"/>
    <w:rsid w:val="00D20BD5"/>
    <w:rsid w:val="00D25152"/>
    <w:rsid w:val="00D2522E"/>
    <w:rsid w:val="00D25D0C"/>
    <w:rsid w:val="00D276AB"/>
    <w:rsid w:val="00D30A1B"/>
    <w:rsid w:val="00D30C93"/>
    <w:rsid w:val="00D31A8B"/>
    <w:rsid w:val="00D34916"/>
    <w:rsid w:val="00D36C47"/>
    <w:rsid w:val="00D37F31"/>
    <w:rsid w:val="00D4021E"/>
    <w:rsid w:val="00D452AB"/>
    <w:rsid w:val="00D461B2"/>
    <w:rsid w:val="00D469D1"/>
    <w:rsid w:val="00D47B7B"/>
    <w:rsid w:val="00D51DBD"/>
    <w:rsid w:val="00D51EFD"/>
    <w:rsid w:val="00D52C50"/>
    <w:rsid w:val="00D53E49"/>
    <w:rsid w:val="00D5516A"/>
    <w:rsid w:val="00D55B7E"/>
    <w:rsid w:val="00D56A82"/>
    <w:rsid w:val="00D6019E"/>
    <w:rsid w:val="00D61198"/>
    <w:rsid w:val="00D61E44"/>
    <w:rsid w:val="00D62343"/>
    <w:rsid w:val="00D625E0"/>
    <w:rsid w:val="00D634E5"/>
    <w:rsid w:val="00D63802"/>
    <w:rsid w:val="00D63EA6"/>
    <w:rsid w:val="00D64486"/>
    <w:rsid w:val="00D649C1"/>
    <w:rsid w:val="00D65806"/>
    <w:rsid w:val="00D66F48"/>
    <w:rsid w:val="00D66FC8"/>
    <w:rsid w:val="00D6769E"/>
    <w:rsid w:val="00D677D2"/>
    <w:rsid w:val="00D71660"/>
    <w:rsid w:val="00D718B3"/>
    <w:rsid w:val="00D72B86"/>
    <w:rsid w:val="00D7301E"/>
    <w:rsid w:val="00D7520A"/>
    <w:rsid w:val="00D76579"/>
    <w:rsid w:val="00D76C75"/>
    <w:rsid w:val="00D77C23"/>
    <w:rsid w:val="00D80962"/>
    <w:rsid w:val="00D8105A"/>
    <w:rsid w:val="00D8281F"/>
    <w:rsid w:val="00D83549"/>
    <w:rsid w:val="00D83C58"/>
    <w:rsid w:val="00D847E9"/>
    <w:rsid w:val="00D84EFD"/>
    <w:rsid w:val="00D85320"/>
    <w:rsid w:val="00D85AE6"/>
    <w:rsid w:val="00D869F3"/>
    <w:rsid w:val="00D86CDA"/>
    <w:rsid w:val="00D91479"/>
    <w:rsid w:val="00D9558E"/>
    <w:rsid w:val="00D95FDD"/>
    <w:rsid w:val="00D976D5"/>
    <w:rsid w:val="00D97A90"/>
    <w:rsid w:val="00DA13E4"/>
    <w:rsid w:val="00DA1D30"/>
    <w:rsid w:val="00DA1F99"/>
    <w:rsid w:val="00DA3F07"/>
    <w:rsid w:val="00DA50D3"/>
    <w:rsid w:val="00DA520E"/>
    <w:rsid w:val="00DA56D0"/>
    <w:rsid w:val="00DA5CAE"/>
    <w:rsid w:val="00DA62F4"/>
    <w:rsid w:val="00DA72FA"/>
    <w:rsid w:val="00DA7CC6"/>
    <w:rsid w:val="00DB21DD"/>
    <w:rsid w:val="00DB4E51"/>
    <w:rsid w:val="00DB518C"/>
    <w:rsid w:val="00DC05D6"/>
    <w:rsid w:val="00DC0BDD"/>
    <w:rsid w:val="00DC20A7"/>
    <w:rsid w:val="00DC20BE"/>
    <w:rsid w:val="00DC3897"/>
    <w:rsid w:val="00DC3F07"/>
    <w:rsid w:val="00DC67D7"/>
    <w:rsid w:val="00DC6A34"/>
    <w:rsid w:val="00DC7871"/>
    <w:rsid w:val="00DD09F7"/>
    <w:rsid w:val="00DD0FC7"/>
    <w:rsid w:val="00DD1A19"/>
    <w:rsid w:val="00DD3F4F"/>
    <w:rsid w:val="00DD6D94"/>
    <w:rsid w:val="00DE2681"/>
    <w:rsid w:val="00DE2735"/>
    <w:rsid w:val="00DE484E"/>
    <w:rsid w:val="00DE69B8"/>
    <w:rsid w:val="00DF079A"/>
    <w:rsid w:val="00DF0A6A"/>
    <w:rsid w:val="00DF3772"/>
    <w:rsid w:val="00DF3F92"/>
    <w:rsid w:val="00DF4C25"/>
    <w:rsid w:val="00DF636D"/>
    <w:rsid w:val="00DF6843"/>
    <w:rsid w:val="00DF7872"/>
    <w:rsid w:val="00E01D4E"/>
    <w:rsid w:val="00E021FA"/>
    <w:rsid w:val="00E0381A"/>
    <w:rsid w:val="00E04E30"/>
    <w:rsid w:val="00E056EC"/>
    <w:rsid w:val="00E05753"/>
    <w:rsid w:val="00E05F28"/>
    <w:rsid w:val="00E07418"/>
    <w:rsid w:val="00E11452"/>
    <w:rsid w:val="00E12195"/>
    <w:rsid w:val="00E12E0E"/>
    <w:rsid w:val="00E144C7"/>
    <w:rsid w:val="00E15D20"/>
    <w:rsid w:val="00E162B4"/>
    <w:rsid w:val="00E17922"/>
    <w:rsid w:val="00E201E5"/>
    <w:rsid w:val="00E20B3A"/>
    <w:rsid w:val="00E21032"/>
    <w:rsid w:val="00E215C4"/>
    <w:rsid w:val="00E22903"/>
    <w:rsid w:val="00E24DA1"/>
    <w:rsid w:val="00E25B96"/>
    <w:rsid w:val="00E26A26"/>
    <w:rsid w:val="00E27557"/>
    <w:rsid w:val="00E30F0B"/>
    <w:rsid w:val="00E319F4"/>
    <w:rsid w:val="00E32701"/>
    <w:rsid w:val="00E338D4"/>
    <w:rsid w:val="00E33F26"/>
    <w:rsid w:val="00E34028"/>
    <w:rsid w:val="00E35045"/>
    <w:rsid w:val="00E35971"/>
    <w:rsid w:val="00E35C4B"/>
    <w:rsid w:val="00E37AE0"/>
    <w:rsid w:val="00E37D5E"/>
    <w:rsid w:val="00E37E08"/>
    <w:rsid w:val="00E4219D"/>
    <w:rsid w:val="00E429A7"/>
    <w:rsid w:val="00E43129"/>
    <w:rsid w:val="00E433A4"/>
    <w:rsid w:val="00E43A40"/>
    <w:rsid w:val="00E444E0"/>
    <w:rsid w:val="00E45AB1"/>
    <w:rsid w:val="00E45B1B"/>
    <w:rsid w:val="00E46263"/>
    <w:rsid w:val="00E46BB4"/>
    <w:rsid w:val="00E4708B"/>
    <w:rsid w:val="00E504E3"/>
    <w:rsid w:val="00E52280"/>
    <w:rsid w:val="00E52FB1"/>
    <w:rsid w:val="00E53E79"/>
    <w:rsid w:val="00E55751"/>
    <w:rsid w:val="00E55D69"/>
    <w:rsid w:val="00E56D73"/>
    <w:rsid w:val="00E57387"/>
    <w:rsid w:val="00E57BE3"/>
    <w:rsid w:val="00E60B46"/>
    <w:rsid w:val="00E6198E"/>
    <w:rsid w:val="00E628FB"/>
    <w:rsid w:val="00E674A7"/>
    <w:rsid w:val="00E70EA1"/>
    <w:rsid w:val="00E72D59"/>
    <w:rsid w:val="00E72E25"/>
    <w:rsid w:val="00E732A0"/>
    <w:rsid w:val="00E73E0F"/>
    <w:rsid w:val="00E74333"/>
    <w:rsid w:val="00E7458C"/>
    <w:rsid w:val="00E76D7A"/>
    <w:rsid w:val="00E816CC"/>
    <w:rsid w:val="00E82DA9"/>
    <w:rsid w:val="00E83201"/>
    <w:rsid w:val="00E84283"/>
    <w:rsid w:val="00E90A98"/>
    <w:rsid w:val="00E92EAB"/>
    <w:rsid w:val="00E94358"/>
    <w:rsid w:val="00E94F05"/>
    <w:rsid w:val="00E96B16"/>
    <w:rsid w:val="00E96B1C"/>
    <w:rsid w:val="00E96B8B"/>
    <w:rsid w:val="00EA1955"/>
    <w:rsid w:val="00EA1DC6"/>
    <w:rsid w:val="00EA29E7"/>
    <w:rsid w:val="00EA3D53"/>
    <w:rsid w:val="00EA428E"/>
    <w:rsid w:val="00EA491E"/>
    <w:rsid w:val="00EA668E"/>
    <w:rsid w:val="00EB2D88"/>
    <w:rsid w:val="00EB2F00"/>
    <w:rsid w:val="00EB62C7"/>
    <w:rsid w:val="00EB6843"/>
    <w:rsid w:val="00EB6861"/>
    <w:rsid w:val="00EB69A9"/>
    <w:rsid w:val="00EC0FF7"/>
    <w:rsid w:val="00EC1CA0"/>
    <w:rsid w:val="00EC2646"/>
    <w:rsid w:val="00EC27F9"/>
    <w:rsid w:val="00EC2EA8"/>
    <w:rsid w:val="00EC3742"/>
    <w:rsid w:val="00EC38D6"/>
    <w:rsid w:val="00EC3F6D"/>
    <w:rsid w:val="00EC567B"/>
    <w:rsid w:val="00EC7F65"/>
    <w:rsid w:val="00ED17D8"/>
    <w:rsid w:val="00ED18EE"/>
    <w:rsid w:val="00EE1427"/>
    <w:rsid w:val="00EE24C5"/>
    <w:rsid w:val="00EE300C"/>
    <w:rsid w:val="00EE301D"/>
    <w:rsid w:val="00EE68AF"/>
    <w:rsid w:val="00EF0291"/>
    <w:rsid w:val="00EF192F"/>
    <w:rsid w:val="00EF1C1D"/>
    <w:rsid w:val="00EF1EA6"/>
    <w:rsid w:val="00EF23CA"/>
    <w:rsid w:val="00EF2B66"/>
    <w:rsid w:val="00EF3C0C"/>
    <w:rsid w:val="00EF4C8E"/>
    <w:rsid w:val="00EF55CE"/>
    <w:rsid w:val="00EF57BF"/>
    <w:rsid w:val="00EF7A55"/>
    <w:rsid w:val="00F010E8"/>
    <w:rsid w:val="00F02EAC"/>
    <w:rsid w:val="00F02FA7"/>
    <w:rsid w:val="00F03CB7"/>
    <w:rsid w:val="00F0445C"/>
    <w:rsid w:val="00F056B2"/>
    <w:rsid w:val="00F066ED"/>
    <w:rsid w:val="00F06D48"/>
    <w:rsid w:val="00F07253"/>
    <w:rsid w:val="00F0759F"/>
    <w:rsid w:val="00F11107"/>
    <w:rsid w:val="00F1121D"/>
    <w:rsid w:val="00F12BBA"/>
    <w:rsid w:val="00F12EF4"/>
    <w:rsid w:val="00F14604"/>
    <w:rsid w:val="00F15A39"/>
    <w:rsid w:val="00F166CB"/>
    <w:rsid w:val="00F16F68"/>
    <w:rsid w:val="00F17171"/>
    <w:rsid w:val="00F17C34"/>
    <w:rsid w:val="00F21148"/>
    <w:rsid w:val="00F21E9A"/>
    <w:rsid w:val="00F22BCF"/>
    <w:rsid w:val="00F23C76"/>
    <w:rsid w:val="00F24511"/>
    <w:rsid w:val="00F24589"/>
    <w:rsid w:val="00F245B4"/>
    <w:rsid w:val="00F2510F"/>
    <w:rsid w:val="00F25D8E"/>
    <w:rsid w:val="00F25E5E"/>
    <w:rsid w:val="00F276D4"/>
    <w:rsid w:val="00F31169"/>
    <w:rsid w:val="00F31C93"/>
    <w:rsid w:val="00F346A6"/>
    <w:rsid w:val="00F3624F"/>
    <w:rsid w:val="00F41FA9"/>
    <w:rsid w:val="00F432F9"/>
    <w:rsid w:val="00F43CB8"/>
    <w:rsid w:val="00F458C3"/>
    <w:rsid w:val="00F45C14"/>
    <w:rsid w:val="00F47D7A"/>
    <w:rsid w:val="00F50698"/>
    <w:rsid w:val="00F50AE4"/>
    <w:rsid w:val="00F51977"/>
    <w:rsid w:val="00F519B5"/>
    <w:rsid w:val="00F526A4"/>
    <w:rsid w:val="00F5282C"/>
    <w:rsid w:val="00F53C1A"/>
    <w:rsid w:val="00F54563"/>
    <w:rsid w:val="00F54DA3"/>
    <w:rsid w:val="00F573FE"/>
    <w:rsid w:val="00F64096"/>
    <w:rsid w:val="00F662DF"/>
    <w:rsid w:val="00F6671E"/>
    <w:rsid w:val="00F7004E"/>
    <w:rsid w:val="00F72978"/>
    <w:rsid w:val="00F732A1"/>
    <w:rsid w:val="00F749B9"/>
    <w:rsid w:val="00F7527B"/>
    <w:rsid w:val="00F76EAD"/>
    <w:rsid w:val="00F81CF2"/>
    <w:rsid w:val="00F82B2D"/>
    <w:rsid w:val="00F8512E"/>
    <w:rsid w:val="00F86AA6"/>
    <w:rsid w:val="00F87E3F"/>
    <w:rsid w:val="00F87F33"/>
    <w:rsid w:val="00F90970"/>
    <w:rsid w:val="00F915CC"/>
    <w:rsid w:val="00F917DC"/>
    <w:rsid w:val="00F92EA1"/>
    <w:rsid w:val="00F93FCE"/>
    <w:rsid w:val="00F95E1A"/>
    <w:rsid w:val="00F962A0"/>
    <w:rsid w:val="00F96B38"/>
    <w:rsid w:val="00F9741D"/>
    <w:rsid w:val="00F97C93"/>
    <w:rsid w:val="00F97EC6"/>
    <w:rsid w:val="00FA018E"/>
    <w:rsid w:val="00FA0537"/>
    <w:rsid w:val="00FA0902"/>
    <w:rsid w:val="00FA46A9"/>
    <w:rsid w:val="00FA5C67"/>
    <w:rsid w:val="00FA5DA3"/>
    <w:rsid w:val="00FA66ED"/>
    <w:rsid w:val="00FA7EE5"/>
    <w:rsid w:val="00FB1023"/>
    <w:rsid w:val="00FB1970"/>
    <w:rsid w:val="00FB1CEC"/>
    <w:rsid w:val="00FB22E7"/>
    <w:rsid w:val="00FB2C96"/>
    <w:rsid w:val="00FB33DF"/>
    <w:rsid w:val="00FB4D6A"/>
    <w:rsid w:val="00FB5824"/>
    <w:rsid w:val="00FB5E3A"/>
    <w:rsid w:val="00FB6ACB"/>
    <w:rsid w:val="00FB6C23"/>
    <w:rsid w:val="00FB6F2C"/>
    <w:rsid w:val="00FB7D9B"/>
    <w:rsid w:val="00FC11DE"/>
    <w:rsid w:val="00FC2546"/>
    <w:rsid w:val="00FC26E0"/>
    <w:rsid w:val="00FC3551"/>
    <w:rsid w:val="00FC547B"/>
    <w:rsid w:val="00FC57FB"/>
    <w:rsid w:val="00FC6916"/>
    <w:rsid w:val="00FC74FA"/>
    <w:rsid w:val="00FC7D21"/>
    <w:rsid w:val="00FD0AAE"/>
    <w:rsid w:val="00FD0E29"/>
    <w:rsid w:val="00FD10C2"/>
    <w:rsid w:val="00FD39BF"/>
    <w:rsid w:val="00FD709B"/>
    <w:rsid w:val="00FE0276"/>
    <w:rsid w:val="00FE05FC"/>
    <w:rsid w:val="00FE0CE3"/>
    <w:rsid w:val="00FE1892"/>
    <w:rsid w:val="00FE55F0"/>
    <w:rsid w:val="00FE5D68"/>
    <w:rsid w:val="00FE6402"/>
    <w:rsid w:val="00FF5279"/>
    <w:rsid w:val="00FF75D5"/>
    <w:rsid w:val="00FF7744"/>
    <w:rsid w:val="00FF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6E97F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48757A"/>
    <w:pPr>
      <w:spacing w:after="200" w:line="276" w:lineRule="auto"/>
    </w:pPr>
    <w:rPr>
      <w:sz w:val="22"/>
      <w:szCs w:val="22"/>
      <w:lang w:val="de-CH" w:eastAsia="en-US"/>
    </w:rPr>
  </w:style>
  <w:style w:type="paragraph" w:styleId="berschrift1">
    <w:name w:val="heading 1"/>
    <w:basedOn w:val="Standard"/>
    <w:next w:val="Standard"/>
    <w:link w:val="berschrift1Zchn"/>
    <w:qFormat/>
    <w:rsid w:val="00F97EC6"/>
    <w:pPr>
      <w:keepNext/>
      <w:spacing w:after="0" w:line="240" w:lineRule="auto"/>
      <w:outlineLvl w:val="0"/>
    </w:pPr>
    <w:rPr>
      <w:rFonts w:ascii="Arial" w:eastAsia="Times" w:hAnsi="Arial"/>
      <w:b/>
      <w:sz w:val="21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87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757A"/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75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757A"/>
    <w:rPr>
      <w:rFonts w:ascii="Tahoma" w:eastAsia="Calibri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unhideWhenUsed/>
    <w:rsid w:val="004473F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473F4"/>
    <w:rPr>
      <w:sz w:val="22"/>
      <w:szCs w:val="22"/>
      <w:lang w:eastAsia="en-US"/>
    </w:rPr>
  </w:style>
  <w:style w:type="character" w:styleId="Hyperlink">
    <w:name w:val="Hyperlink"/>
    <w:basedOn w:val="Absatz-Standardschriftart"/>
    <w:uiPriority w:val="99"/>
    <w:unhideWhenUsed/>
    <w:rsid w:val="0053622C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rsid w:val="00F97EC6"/>
    <w:rPr>
      <w:rFonts w:ascii="Arial" w:eastAsia="Times" w:hAnsi="Arial"/>
      <w:b/>
      <w:sz w:val="21"/>
    </w:rPr>
  </w:style>
  <w:style w:type="character" w:styleId="NichtaufgelsteErwhnung">
    <w:name w:val="Unresolved Mention"/>
    <w:basedOn w:val="Absatz-Standardschriftart"/>
    <w:uiPriority w:val="99"/>
    <w:rsid w:val="000B3CF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72"/>
    <w:rsid w:val="00303431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4253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gg-basel.ch/fileadmin/ggg-basel/docs/Datenschutz/GGGBasel_Datenschutzerklaerung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etwork_Homes:sandra:Desktop:NeuerBriefkopf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Network_Homes:sandra:Desktop:NeuerBriefkopf.dot</Template>
  <TotalTime>0</TotalTime>
  <Pages>2</Pages>
  <Words>238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Links>
    <vt:vector size="6" baseType="variant">
      <vt:variant>
        <vt:i4>3604489</vt:i4>
      </vt:variant>
      <vt:variant>
        <vt:i4>-1</vt:i4>
      </vt:variant>
      <vt:variant>
        <vt:i4>3075</vt:i4>
      </vt:variant>
      <vt:variant>
        <vt:i4>1</vt:i4>
      </vt:variant>
      <vt:variant>
        <vt:lpwstr>GGG_Erziehungshilfen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Michel Waelte</cp:lastModifiedBy>
  <cp:revision>2</cp:revision>
  <cp:lastPrinted>2025-04-07T14:11:00Z</cp:lastPrinted>
  <dcterms:created xsi:type="dcterms:W3CDTF">2026-02-03T15:14:00Z</dcterms:created>
  <dcterms:modified xsi:type="dcterms:W3CDTF">2026-02-03T15:14:00Z</dcterms:modified>
</cp:coreProperties>
</file>